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B3545ED" w14:textId="77777777" w:rsidTr="001B2ABD">
        <w:tc>
          <w:tcPr>
            <w:tcW w:w="3600" w:type="dxa"/>
          </w:tcPr>
          <w:p w14:paraId="7D86F89A" w14:textId="6CBE4145" w:rsidR="001B2ABD" w:rsidRDefault="001B2ABD" w:rsidP="00036450">
            <w:pPr>
              <w:pStyle w:val="Heading3"/>
            </w:pPr>
          </w:p>
          <w:sdt>
            <w:sdtPr>
              <w:id w:val="-1711873194"/>
              <w:placeholder>
                <w:docPart w:val="F740F413077D4B6395FB8AEA6987D40F"/>
              </w:placeholder>
              <w:temporary/>
              <w:showingPlcHdr/>
              <w15:appearance w15:val="hidden"/>
            </w:sdtPr>
            <w:sdtContent>
              <w:p w14:paraId="58FDA988" w14:textId="77777777" w:rsidR="00E361DF" w:rsidRDefault="00E361DF" w:rsidP="00E361DF">
                <w:pPr>
                  <w:pStyle w:val="Heading3"/>
                  <w:rPr>
                    <w:rFonts w:asciiTheme="minorHAnsi" w:eastAsiaTheme="minorEastAsia" w:hAnsiTheme="minorHAnsi" w:cstheme="minorBidi"/>
                    <w:b w:val="0"/>
                    <w:caps w:val="0"/>
                    <w:color w:val="auto"/>
                    <w:sz w:val="18"/>
                    <w:szCs w:val="22"/>
                  </w:rPr>
                </w:pPr>
                <w:r w:rsidRPr="00D5459D">
                  <w:t>Profile</w:t>
                </w:r>
              </w:p>
            </w:sdtContent>
          </w:sdt>
          <w:p w14:paraId="2137E0D7" w14:textId="77777777" w:rsidR="00FB602C" w:rsidRDefault="00FB602C" w:rsidP="00C16AE6">
            <w:pPr>
              <w:rPr>
                <w:rFonts w:eastAsia="Times New Roman" w:cs="Times New Roman"/>
                <w:szCs w:val="18"/>
                <w:lang w:eastAsia="en-US"/>
              </w:rPr>
            </w:pPr>
            <w:r w:rsidRPr="00FB602C">
              <w:rPr>
                <w:rFonts w:eastAsia="Times New Roman" w:cs="Times New Roman"/>
                <w:szCs w:val="18"/>
                <w:lang w:eastAsia="en-US"/>
              </w:rPr>
              <w:t xml:space="preserve">Results-driven and forward-thinking professional with a strong foundation in business operations and a proven ability to enhance organizational efficiency. </w:t>
            </w:r>
          </w:p>
          <w:p w14:paraId="2683C404" w14:textId="77777777" w:rsidR="00FB602C" w:rsidRDefault="00FB602C" w:rsidP="00C16AE6">
            <w:pPr>
              <w:rPr>
                <w:rFonts w:eastAsia="Times New Roman" w:cs="Times New Roman"/>
                <w:szCs w:val="18"/>
                <w:lang w:eastAsia="en-US"/>
              </w:rPr>
            </w:pPr>
          </w:p>
          <w:p w14:paraId="1BEB756A" w14:textId="242E7D25" w:rsidR="00FB602C" w:rsidRDefault="00FB602C" w:rsidP="00C16AE6">
            <w:pPr>
              <w:rPr>
                <w:rFonts w:eastAsia="Times New Roman" w:cs="Times New Roman"/>
                <w:szCs w:val="18"/>
                <w:lang w:eastAsia="en-US"/>
              </w:rPr>
            </w:pPr>
            <w:r w:rsidRPr="00FB602C">
              <w:rPr>
                <w:rFonts w:eastAsia="Times New Roman" w:cs="Times New Roman"/>
                <w:szCs w:val="18"/>
                <w:lang w:eastAsia="en-US"/>
              </w:rPr>
              <w:t xml:space="preserve">Known for a loyal work ethic, critical thinking, and a proactive approach to identifying and leveraging emerging trends. Adept at adapting to dynamic environments, collaborating across teams, and leading initiatives that support long-term growth and operational excellence. </w:t>
            </w:r>
          </w:p>
          <w:p w14:paraId="40234583" w14:textId="77777777" w:rsidR="00FB602C" w:rsidRDefault="00FB602C" w:rsidP="00C16AE6">
            <w:pPr>
              <w:rPr>
                <w:rFonts w:eastAsia="Times New Roman" w:cs="Times New Roman"/>
                <w:szCs w:val="18"/>
                <w:lang w:eastAsia="en-US"/>
              </w:rPr>
            </w:pPr>
          </w:p>
          <w:p w14:paraId="579FE500" w14:textId="33041EED" w:rsidR="00036450" w:rsidRPr="00C16AE6" w:rsidRDefault="00FB602C" w:rsidP="00C16AE6">
            <w:pPr>
              <w:rPr>
                <w:szCs w:val="18"/>
              </w:rPr>
            </w:pPr>
            <w:r w:rsidRPr="00FB602C">
              <w:rPr>
                <w:rFonts w:eastAsia="Times New Roman" w:cs="Times New Roman"/>
                <w:szCs w:val="18"/>
                <w:lang w:eastAsia="en-US"/>
              </w:rPr>
              <w:t>Committed to contributing to the success of a progressive organization by applying a blend of hands-on experience, strategic insight, and a passion for continuous improvement.</w:t>
            </w:r>
          </w:p>
          <w:p w14:paraId="2C212511" w14:textId="77777777" w:rsidR="00036450" w:rsidRPr="00C16AE6" w:rsidRDefault="00036450" w:rsidP="00036450">
            <w:pPr>
              <w:rPr>
                <w:szCs w:val="18"/>
              </w:rPr>
            </w:pPr>
          </w:p>
          <w:sdt>
            <w:sdtPr>
              <w:id w:val="-1954003311"/>
              <w:placeholder>
                <w:docPart w:val="9866A7161E564A51BAD94F4F123E9F22"/>
              </w:placeholder>
              <w:temporary/>
              <w:showingPlcHdr/>
              <w15:appearance w15:val="hidden"/>
            </w:sdtPr>
            <w:sdtContent>
              <w:p w14:paraId="0E97BE84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A4EFD57866BD4A45AA4C147AD95CD993"/>
              </w:placeholder>
              <w:temporary/>
              <w:showingPlcHdr/>
              <w15:appearance w15:val="hidden"/>
            </w:sdtPr>
            <w:sdtContent>
              <w:p w14:paraId="6E749069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6C7A513B" w14:textId="541B03AD" w:rsidR="004D3011" w:rsidRDefault="000D5500" w:rsidP="004D3011">
            <w:r>
              <w:t>605-393-5682</w:t>
            </w:r>
          </w:p>
          <w:p w14:paraId="2B8B355A" w14:textId="77777777" w:rsidR="004D3011" w:rsidRDefault="004D3011" w:rsidP="004D3011"/>
          <w:p w14:paraId="45EDE441" w14:textId="586BFE7F" w:rsidR="00A509D2" w:rsidRPr="00FB6FF0" w:rsidRDefault="00A509D2" w:rsidP="004D3011">
            <w:pPr>
              <w:rPr>
                <w:b/>
                <w:bCs/>
                <w:sz w:val="32"/>
                <w:szCs w:val="32"/>
              </w:rPr>
            </w:pPr>
            <w:r w:rsidRPr="00FB6FF0">
              <w:rPr>
                <w:b/>
                <w:bCs/>
                <w:sz w:val="32"/>
                <w:szCs w:val="32"/>
              </w:rPr>
              <w:t>Jesse J. Oliveto</w:t>
            </w:r>
          </w:p>
          <w:p w14:paraId="5A55354D" w14:textId="77777777" w:rsidR="00A509D2" w:rsidRDefault="00A509D2" w:rsidP="004D3011"/>
          <w:sdt>
            <w:sdtPr>
              <w:id w:val="-240260293"/>
              <w:placeholder>
                <w:docPart w:val="A87CBCAC3D934ECC91AF22DB4CA6E2C2"/>
              </w:placeholder>
              <w:temporary/>
              <w:showingPlcHdr/>
              <w15:appearance w15:val="hidden"/>
            </w:sdtPr>
            <w:sdtContent>
              <w:p w14:paraId="168A8D59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5C5D4607" w14:textId="4873C463" w:rsidR="00036450" w:rsidRPr="0027562E" w:rsidRDefault="003B126F" w:rsidP="004D3011">
            <w:hyperlink r:id="rId8" w:history="1">
              <w:r w:rsidRPr="0027562E">
                <w:rPr>
                  <w:rStyle w:val="Hyperlink"/>
                  <w:color w:val="auto"/>
                </w:rPr>
                <w:t>OlivetoConstruction@live.com</w:t>
              </w:r>
            </w:hyperlink>
          </w:p>
          <w:p w14:paraId="36529CC9" w14:textId="1139F681" w:rsidR="000477CD" w:rsidRPr="00E4381A" w:rsidRDefault="000477CD" w:rsidP="00D12E84">
            <w:pPr>
              <w:rPr>
                <w:rStyle w:val="Hyperlink"/>
              </w:rPr>
            </w:pPr>
            <w:r>
              <w:rPr>
                <w:noProof/>
              </w:rPr>
              <w:drawing>
                <wp:inline distT="0" distB="0" distL="0" distR="0" wp14:anchorId="77B26A29" wp14:editId="11FF87A4">
                  <wp:extent cx="1690541" cy="1684020"/>
                  <wp:effectExtent l="0" t="0" r="5080" b="0"/>
                  <wp:docPr id="362489185" name="Picture 1" descr="A person with a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72332" name="Picture 1" descr="A person with a beard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85" cy="171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B4BBA" w14:textId="285A4D53" w:rsidR="004D3011" w:rsidRPr="004D3011" w:rsidRDefault="006A42A8" w:rsidP="004D301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320040" distB="320040" distL="320040" distR="320040" simplePos="0" relativeHeight="251659264" behindDoc="0" locked="0" layoutInCell="1" allowOverlap="1" wp14:anchorId="2B553D26" wp14:editId="430EF38B">
                      <wp:simplePos x="0" y="0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2103120" cy="8229600"/>
                      <wp:effectExtent l="0" t="0" r="0" b="0"/>
                      <wp:wrapSquare wrapText="bothSides"/>
                      <wp:docPr id="47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3120" cy="822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1F1D1" w14:textId="77777777" w:rsidR="001737CA" w:rsidRDefault="001737CA" w:rsidP="00BA217F">
                                  <w:pPr>
                                    <w:ind w:left="720" w:hanging="360"/>
                                  </w:pPr>
                                </w:p>
                                <w:p w14:paraId="6A7041C0" w14:textId="77777777" w:rsidR="00E361DF" w:rsidRDefault="00E361DF" w:rsidP="001737CA">
                                  <w:pPr>
                                    <w:pStyle w:val="Heading3"/>
                                  </w:pPr>
                                </w:p>
                                <w:p w14:paraId="2E11B22E" w14:textId="0FF2A352" w:rsidR="001737CA" w:rsidRDefault="001737CA" w:rsidP="001737CA">
                                  <w:pPr>
                                    <w:pStyle w:val="Heading3"/>
                                    <w:rPr>
                                      <w:rFonts w:eastAsiaTheme="minorEastAsia" w:cstheme="minorBidi"/>
                                      <w:color w:val="auto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t>Experience</w:t>
                                  </w:r>
                                  <w:r w:rsidR="008C33CA">
                                    <w:t xml:space="preserve"> / Skills</w:t>
                                  </w:r>
                                </w:p>
                                <w:p w14:paraId="503AA0B9" w14:textId="6E7F914B" w:rsidR="002D459D" w:rsidRDefault="002D459D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hAnsi="Symbol" w:hint="eastAsia"/>
                                      <w:bCs/>
                                    </w:rPr>
                                  </w:pPr>
                                  <w:r>
                                    <w:rPr>
                                      <w:rFonts w:hAnsi="Symbol"/>
                                      <w:bCs/>
                                    </w:rPr>
                                    <w:t>Knowledge of building science and residential construction</w:t>
                                  </w:r>
                                </w:p>
                                <w:p w14:paraId="29BD4049" w14:textId="32426AB4" w:rsidR="002D459D" w:rsidRDefault="002D459D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hAnsi="Symbol" w:hint="eastAsia"/>
                                      <w:bCs/>
                                    </w:rPr>
                                  </w:pPr>
                                  <w:r>
                                    <w:rPr>
                                      <w:rFonts w:hAnsi="Symbol"/>
                                      <w:bCs/>
                                    </w:rPr>
                                    <w:t xml:space="preserve">Experience with diagnostic tools such as blower doors, thermal imaging, </w:t>
                                  </w:r>
                                  <w:r>
                                    <w:rPr>
                                      <w:rFonts w:hAnsi="Symbol" w:hint="eastAsia"/>
                                      <w:bCs/>
                                    </w:rPr>
                                    <w:t>manometers</w:t>
                                  </w:r>
                                </w:p>
                                <w:p w14:paraId="35618026" w14:textId="60B8F2AB" w:rsidR="002D459D" w:rsidRDefault="002D459D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hAnsi="Symbol" w:hint="eastAsia"/>
                                      <w:bCs/>
                                    </w:rPr>
                                  </w:pPr>
                                  <w:r>
                                    <w:rPr>
                                      <w:rFonts w:hAnsi="Symbol"/>
                                      <w:bCs/>
                                    </w:rPr>
                                    <w:t>Proficient in energy modeling software</w:t>
                                  </w:r>
                                </w:p>
                                <w:p w14:paraId="770CE12E" w14:textId="1F1FE408" w:rsidR="002D459D" w:rsidRPr="00BA217F" w:rsidRDefault="002D459D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hAnsi="Symbol" w:hint="eastAsia"/>
                                      <w:bCs/>
                                    </w:rPr>
                                  </w:pPr>
                                  <w:r>
                                    <w:rPr>
                                      <w:rFonts w:hAnsi="Symbol"/>
                                      <w:bCs/>
                                    </w:rPr>
                                    <w:t xml:space="preserve">Excellent customer </w:t>
                                  </w:r>
                                  <w:r>
                                    <w:rPr>
                                      <w:rFonts w:hAnsi="Symbol" w:hint="eastAsia"/>
                                      <w:bCs/>
                                    </w:rPr>
                                    <w:t>service</w:t>
                                  </w:r>
                                  <w:r>
                                    <w:rPr>
                                      <w:rFonts w:hAnsi="Symbol"/>
                                      <w:bCs/>
                                    </w:rPr>
                                    <w:t xml:space="preserve"> skills and communication</w:t>
                                  </w:r>
                                </w:p>
                                <w:p w14:paraId="7FDBD921" w14:textId="3810096B" w:rsidR="00B00309" w:rsidRPr="00531D0A" w:rsidRDefault="00B00309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Style w:val="Strong"/>
                                      <w:b w:val="0"/>
                                    </w:rPr>
                                  </w:pPr>
                                  <w:r w:rsidRPr="00BA217F"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  <w:t>Irrigation System Regulation</w:t>
                                  </w:r>
                                </w:p>
                                <w:p w14:paraId="71F8D3DF" w14:textId="0F3F0F68" w:rsidR="00B00309" w:rsidRPr="00E33673" w:rsidRDefault="00531D0A" w:rsidP="00E33673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  <w:t>Blueprint Reading</w:t>
                                  </w:r>
                                </w:p>
                                <w:p w14:paraId="4C8AE948" w14:textId="190AC0C2" w:rsidR="00E9024E" w:rsidRPr="00BA217F" w:rsidRDefault="00E9024E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hAnsi="Symbol" w:hint="eastAsia"/>
                                      <w:bCs/>
                                    </w:rPr>
                                  </w:pPr>
                                  <w:r w:rsidRPr="00BA217F">
                                    <w:rPr>
                                      <w:rFonts w:hAnsi="Symbol"/>
                                      <w:bCs/>
                                    </w:rPr>
                                    <w:t>Standard Operating Procedures (SOPs)</w:t>
                                  </w:r>
                                </w:p>
                                <w:p w14:paraId="5244813C" w14:textId="454B160E" w:rsidR="00AA2C84" w:rsidRPr="00BA217F" w:rsidRDefault="00AA2C84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Style w:val="Strong"/>
                                      <w:szCs w:val="18"/>
                                    </w:rPr>
                                  </w:pPr>
                                  <w:r w:rsidRPr="00BA217F">
                                    <w:rPr>
                                      <w:rStyle w:val="Strong"/>
                                      <w:b w:val="0"/>
                                      <w:bCs w:val="0"/>
                                      <w:szCs w:val="18"/>
                                    </w:rPr>
                                    <w:t>Comprehensive Project Involvement</w:t>
                                  </w:r>
                                </w:p>
                                <w:p w14:paraId="606D330C" w14:textId="4C9186DA" w:rsidR="00AA2C84" w:rsidRPr="00BA217F" w:rsidRDefault="00AA2C84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</w:pPr>
                                  <w:r w:rsidRPr="00BA217F"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  <w:t>Onsite Oversight</w:t>
                                  </w:r>
                                </w:p>
                                <w:p w14:paraId="1E69A421" w14:textId="05EF31C4" w:rsidR="00AA2C84" w:rsidRPr="00BA217F" w:rsidRDefault="00475AE8" w:rsidP="00BA217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</w:pPr>
                                  <w:r w:rsidRPr="00BA217F"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  <w:t>Material and Schedule Management</w:t>
                                  </w:r>
                                </w:p>
                                <w:p w14:paraId="32E5193D" w14:textId="4454D424" w:rsidR="00475AE8" w:rsidRPr="00531D0A" w:rsidRDefault="00475AE8" w:rsidP="00531D0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</w:pPr>
                                  <w:r w:rsidRPr="00531D0A"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  <w:t>Supplier Coordination</w:t>
                                  </w:r>
                                </w:p>
                                <w:p w14:paraId="389CF881" w14:textId="5EBF63B7" w:rsidR="00475AE8" w:rsidRDefault="00475AE8" w:rsidP="00531D0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</w:pPr>
                                  <w:r w:rsidRPr="00531D0A"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  <w:t>Safety</w:t>
                                  </w:r>
                                  <w:r w:rsidR="009D7989"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  <w:t>,</w:t>
                                  </w:r>
                                  <w:r w:rsidRPr="00531D0A"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  <w:t xml:space="preserve"> </w:t>
                                  </w:r>
                                  <w:r w:rsidR="009D7989" w:rsidRPr="005458E2"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  <w:t xml:space="preserve">Hazard Material Handling </w:t>
                                  </w:r>
                                  <w:r w:rsidRPr="00531D0A"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  <w:t>and Quality Control</w:t>
                                  </w:r>
                                </w:p>
                                <w:p w14:paraId="554D2079" w14:textId="2732285C" w:rsidR="0044497A" w:rsidRPr="0044497A" w:rsidRDefault="0044497A" w:rsidP="0044497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hAnsi="Symbol"/>
                                      <w:bCs/>
                                    </w:rPr>
                                  </w:pPr>
                                  <w:r w:rsidRPr="00BA217F">
                                    <w:rPr>
                                      <w:rFonts w:hAnsi="Symbol"/>
                                      <w:bCs/>
                                    </w:rPr>
                                    <w:t>Climate-Controlled Area Management</w:t>
                                  </w:r>
                                </w:p>
                                <w:p w14:paraId="4C3D5592" w14:textId="26C2A6AC" w:rsidR="00AF071B" w:rsidRPr="00531D0A" w:rsidRDefault="000E01EB" w:rsidP="00531D0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64" w:lineRule="auto"/>
                                    <w:rPr>
                                      <w:szCs w:val="18"/>
                                    </w:rPr>
                                  </w:pPr>
                                  <w:r w:rsidRPr="00531D0A">
                                    <w:rPr>
                                      <w:szCs w:val="18"/>
                                    </w:rPr>
                                    <w:t>Organized</w:t>
                                  </w:r>
                                  <w:r w:rsidR="00C06EFB">
                                    <w:rPr>
                                      <w:szCs w:val="18"/>
                                    </w:rPr>
                                    <w:t>,</w:t>
                                  </w:r>
                                  <w:r w:rsidRPr="00531D0A">
                                    <w:rPr>
                                      <w:szCs w:val="18"/>
                                    </w:rPr>
                                    <w:t xml:space="preserve"> detailed</w:t>
                                  </w:r>
                                  <w:r w:rsidR="00C06EFB">
                                    <w:rPr>
                                      <w:szCs w:val="18"/>
                                    </w:rPr>
                                    <w:t>,</w:t>
                                  </w:r>
                                  <w:r w:rsidRPr="00531D0A">
                                    <w:rPr>
                                      <w:szCs w:val="18"/>
                                    </w:rPr>
                                    <w:t xml:space="preserve"> and goal oriented</w:t>
                                  </w:r>
                                </w:p>
                                <w:p w14:paraId="10843DA3" w14:textId="25C80899" w:rsidR="000E01EB" w:rsidRPr="00531D0A" w:rsidRDefault="000E01EB" w:rsidP="00531D0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64" w:lineRule="auto"/>
                                    <w:rPr>
                                      <w:szCs w:val="18"/>
                                    </w:rPr>
                                  </w:pPr>
                                  <w:r w:rsidRPr="00531D0A">
                                    <w:rPr>
                                      <w:szCs w:val="18"/>
                                    </w:rPr>
                                    <w:t>Ability to multitask and work through constant interruption</w:t>
                                  </w:r>
                                </w:p>
                                <w:p w14:paraId="3C3D4E7D" w14:textId="1480E8B5" w:rsidR="000E01EB" w:rsidRPr="00531D0A" w:rsidRDefault="000E01EB" w:rsidP="00531D0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64" w:lineRule="auto"/>
                                    <w:rPr>
                                      <w:szCs w:val="18"/>
                                    </w:rPr>
                                  </w:pPr>
                                  <w:r w:rsidRPr="00531D0A">
                                    <w:rPr>
                                      <w:szCs w:val="18"/>
                                    </w:rPr>
                                    <w:t>Ability to handle high stress situations</w:t>
                                  </w:r>
                                </w:p>
                                <w:p w14:paraId="16F8D4B3" w14:textId="05FEAA8E" w:rsidR="000E01EB" w:rsidRPr="00531D0A" w:rsidRDefault="000E01EB" w:rsidP="00531D0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64" w:lineRule="auto"/>
                                    <w:rPr>
                                      <w:szCs w:val="18"/>
                                    </w:rPr>
                                  </w:pPr>
                                  <w:r w:rsidRPr="00531D0A">
                                    <w:rPr>
                                      <w:szCs w:val="18"/>
                                    </w:rPr>
                                    <w:t>Team oriented and collaborative</w:t>
                                  </w:r>
                                </w:p>
                                <w:p w14:paraId="6BC26371" w14:textId="77777777" w:rsidR="0014041B" w:rsidRPr="0014041B" w:rsidRDefault="000E01EB" w:rsidP="009716C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</w:pPr>
                                  <w:r w:rsidRPr="00531D0A">
                                    <w:rPr>
                                      <w:szCs w:val="18"/>
                                    </w:rPr>
                                    <w:t>Proficient in most computer software</w:t>
                                  </w:r>
                                </w:p>
                                <w:p w14:paraId="0C423118" w14:textId="77777777" w:rsidR="0014041B" w:rsidRDefault="0014041B" w:rsidP="0014041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B73C0B6" w14:textId="1E03A0F2" w:rsidR="009716C0" w:rsidRPr="0014041B" w:rsidRDefault="009716C0" w:rsidP="0014041B">
                                  <w:pPr>
                                    <w:rPr>
                                      <w:rFonts w:eastAsia="Times New Roman" w:cs="Times New Roman"/>
                                      <w:szCs w:val="18"/>
                                      <w:lang w:eastAsia="en-US"/>
                                    </w:rPr>
                                  </w:pPr>
                                  <w:r w:rsidRPr="0014041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REFERENCES</w:t>
                                  </w:r>
                                </w:p>
                                <w:p w14:paraId="32B4E859" w14:textId="77777777" w:rsidR="009716C0" w:rsidRDefault="009716C0" w:rsidP="009716C0"/>
                                <w:p w14:paraId="61427D31" w14:textId="5ED01BDA" w:rsidR="009716C0" w:rsidRDefault="009716C0" w:rsidP="009716C0">
                                  <w:r>
                                    <w:t>Derek Smith, Owner of Elevated Acres</w:t>
                                  </w:r>
                                  <w:r w:rsidR="0044497A">
                                    <w:t>/ Gold</w:t>
                                  </w:r>
                                  <w:r w:rsidR="00FB602C">
                                    <w:t xml:space="preserve"> C</w:t>
                                  </w:r>
                                  <w:r w:rsidR="0044497A">
                                    <w:t>hip Data</w:t>
                                  </w:r>
                                </w:p>
                                <w:p w14:paraId="4EC998FE" w14:textId="77777777" w:rsidR="009716C0" w:rsidRDefault="009716C0" w:rsidP="009716C0">
                                  <w:r>
                                    <w:t>720-315-5520</w:t>
                                  </w:r>
                                </w:p>
                                <w:p w14:paraId="2398F20C" w14:textId="77777777" w:rsidR="009716C0" w:rsidRDefault="009716C0" w:rsidP="009716C0"/>
                                <w:p w14:paraId="623ECEE4" w14:textId="5CE2BE0B" w:rsidR="009716C0" w:rsidRDefault="002D459D" w:rsidP="009716C0">
                                  <w:r>
                                    <w:t xml:space="preserve">Bill Thompson – QCI/ Weatherization </w:t>
                                  </w:r>
                                </w:p>
                                <w:p w14:paraId="738C50BA" w14:textId="3086FD78" w:rsidR="002D459D" w:rsidRPr="00A75E7B" w:rsidRDefault="002D459D" w:rsidP="009716C0">
                                  <w:pPr>
                                    <w:rPr>
                                      <w:rStyle w:val="Hyperlink"/>
                                      <w:color w:val="auto"/>
                                    </w:rPr>
                                  </w:pPr>
                                  <w:r>
                                    <w:t>605-390-1353</w:t>
                                  </w:r>
                                </w:p>
                                <w:p w14:paraId="1E93DEDE" w14:textId="77777777" w:rsidR="009716C0" w:rsidRDefault="009716C0" w:rsidP="009716C0"/>
                                <w:p w14:paraId="6988A44B" w14:textId="62621CA4" w:rsidR="009716C0" w:rsidRDefault="002D459D" w:rsidP="009716C0">
                                  <w:pPr>
                                    <w:spacing w:line="264" w:lineRule="auto"/>
                                    <w:contextualSpacing/>
                                  </w:pPr>
                                  <w:r>
                                    <w:t>Richard Anderson – Energy Auditor/</w:t>
                                  </w:r>
                                  <w:r w:rsidR="0014041B">
                                    <w:t xml:space="preserve"> </w:t>
                                  </w:r>
                                  <w:r>
                                    <w:t>HVAC</w:t>
                                  </w:r>
                                </w:p>
                                <w:p w14:paraId="1E4DC53E" w14:textId="24752F77" w:rsidR="002D459D" w:rsidRPr="0014041B" w:rsidRDefault="002D459D" w:rsidP="009716C0">
                                  <w:pPr>
                                    <w:spacing w:line="264" w:lineRule="auto"/>
                                    <w:contextualSpacing/>
                                    <w:rPr>
                                      <w:rStyle w:val="Hyperlink"/>
                                      <w:color w:val="auto"/>
                                      <w:szCs w:val="21"/>
                                      <w:u w:val="none"/>
                                    </w:rPr>
                                  </w:pPr>
                                  <w:r w:rsidRPr="0014041B">
                                    <w:rPr>
                                      <w:rStyle w:val="Hyperlink"/>
                                      <w:color w:val="auto"/>
                                      <w:szCs w:val="21"/>
                                      <w:u w:val="none"/>
                                    </w:rPr>
                                    <w:t>605-519-4982</w:t>
                                  </w:r>
                                </w:p>
                                <w:p w14:paraId="3A13BDF8" w14:textId="77777777" w:rsidR="009716C0" w:rsidRDefault="009716C0" w:rsidP="009716C0">
                                  <w:pPr>
                                    <w:spacing w:line="264" w:lineRule="auto"/>
                                    <w:contextualSpacing/>
                                    <w:rPr>
                                      <w:rStyle w:val="Hyperlink"/>
                                      <w:szCs w:val="21"/>
                                    </w:rPr>
                                  </w:pPr>
                                </w:p>
                                <w:p w14:paraId="26F25D6E" w14:textId="77777777" w:rsidR="009716C0" w:rsidRDefault="009716C0" w:rsidP="006A42A8">
                                  <w:pPr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35000</wp14:pctWidth>
                      </wp14:sizeRelH>
                      <wp14:sizeRelV relativeFrom="margin">
                        <wp14:pctHeight>100000</wp14:pctHeight>
                      </wp14:sizeRelV>
                    </wp:anchor>
                  </w:drawing>
                </mc:Choice>
                <mc:Fallback>
                  <w:pict>
                    <v:shapetype w14:anchorId="2B553D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6" o:spid="_x0000_s1026" type="#_x0000_t202" style="position:absolute;margin-left:114.4pt;margin-top:0;width:165.6pt;height:9in;z-index:251659264;visibility:visible;mso-wrap-style:square;mso-width-percent:350;mso-height-percent:1000;mso-wrap-distance-left:25.2pt;mso-wrap-distance-top:25.2pt;mso-wrap-distance-right:25.2pt;mso-wrap-distance-bottom:25.2pt;mso-position-horizontal:right;mso-position-horizontal-relative:margin;mso-position-vertical:top;mso-position-vertical-relative:margin;mso-width-percent:35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" filled="f" stroked="f" strokeweight=".5pt">
                      <v:textbox inset="14.4pt,0,10.8pt,0">
                        <w:txbxContent>
                          <w:p w14:paraId="2FA1F1D1" w14:textId="77777777" w:rsidR="001737CA" w:rsidRDefault="001737CA" w:rsidP="00BA217F">
                            <w:pPr>
                              <w:ind w:left="720" w:hanging="360"/>
                            </w:pPr>
                          </w:p>
                          <w:p w14:paraId="6A7041C0" w14:textId="77777777" w:rsidR="00E361DF" w:rsidRDefault="00E361DF" w:rsidP="001737CA">
                            <w:pPr>
                              <w:pStyle w:val="Heading3"/>
                            </w:pPr>
                          </w:p>
                          <w:p w14:paraId="2E11B22E" w14:textId="0FF2A352" w:rsidR="001737CA" w:rsidRDefault="001737CA" w:rsidP="001737CA">
                            <w:pPr>
                              <w:pStyle w:val="Heading3"/>
                              <w:rPr>
                                <w:rFonts w:eastAsiaTheme="minorEastAsia" w:cstheme="minorBidi"/>
                                <w:color w:val="auto"/>
                                <w:sz w:val="18"/>
                                <w:szCs w:val="22"/>
                              </w:rPr>
                            </w:pPr>
                            <w:r>
                              <w:t>Experience</w:t>
                            </w:r>
                            <w:r w:rsidR="008C33CA">
                              <w:t xml:space="preserve"> / Skills</w:t>
                            </w:r>
                          </w:p>
                          <w:p w14:paraId="503AA0B9" w14:textId="6E7F914B" w:rsidR="002D459D" w:rsidRDefault="002D459D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Symbol" w:hint="eastAsia"/>
                                <w:bCs/>
                              </w:rPr>
                            </w:pPr>
                            <w:r>
                              <w:rPr>
                                <w:rFonts w:hAnsi="Symbol"/>
                                <w:bCs/>
                              </w:rPr>
                              <w:t>Knowledge of building science and residential construction</w:t>
                            </w:r>
                          </w:p>
                          <w:p w14:paraId="29BD4049" w14:textId="32426AB4" w:rsidR="002D459D" w:rsidRDefault="002D459D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Symbol" w:hint="eastAsia"/>
                                <w:bCs/>
                              </w:rPr>
                            </w:pPr>
                            <w:r>
                              <w:rPr>
                                <w:rFonts w:hAnsi="Symbol"/>
                                <w:bCs/>
                              </w:rPr>
                              <w:t xml:space="preserve">Experience with diagnostic tools such as blower doors, thermal imaging, </w:t>
                            </w:r>
                            <w:r>
                              <w:rPr>
                                <w:rFonts w:hAnsi="Symbol" w:hint="eastAsia"/>
                                <w:bCs/>
                              </w:rPr>
                              <w:t>manometers</w:t>
                            </w:r>
                          </w:p>
                          <w:p w14:paraId="35618026" w14:textId="60B8F2AB" w:rsidR="002D459D" w:rsidRDefault="002D459D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Symbol" w:hint="eastAsia"/>
                                <w:bCs/>
                              </w:rPr>
                            </w:pPr>
                            <w:r>
                              <w:rPr>
                                <w:rFonts w:hAnsi="Symbol"/>
                                <w:bCs/>
                              </w:rPr>
                              <w:t>Proficient in energy modeling software</w:t>
                            </w:r>
                          </w:p>
                          <w:p w14:paraId="770CE12E" w14:textId="1F1FE408" w:rsidR="002D459D" w:rsidRPr="00BA217F" w:rsidRDefault="002D459D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Symbol" w:hint="eastAsia"/>
                                <w:bCs/>
                              </w:rPr>
                            </w:pPr>
                            <w:r>
                              <w:rPr>
                                <w:rFonts w:hAnsi="Symbol"/>
                                <w:bCs/>
                              </w:rPr>
                              <w:t xml:space="preserve">Excellent customer </w:t>
                            </w:r>
                            <w:r>
                              <w:rPr>
                                <w:rFonts w:hAnsi="Symbol" w:hint="eastAsia"/>
                                <w:bCs/>
                              </w:rPr>
                              <w:t>service</w:t>
                            </w:r>
                            <w:r>
                              <w:rPr>
                                <w:rFonts w:hAnsi="Symbol"/>
                                <w:bCs/>
                              </w:rPr>
                              <w:t xml:space="preserve"> skills and communication</w:t>
                            </w:r>
                          </w:p>
                          <w:p w14:paraId="7FDBD921" w14:textId="3810096B" w:rsidR="00B00309" w:rsidRPr="00531D0A" w:rsidRDefault="00B00309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Style w:val="Strong"/>
                                <w:b w:val="0"/>
                              </w:rPr>
                            </w:pPr>
                            <w:r w:rsidRPr="00BA217F">
                              <w:rPr>
                                <w:rStyle w:val="Strong"/>
                                <w:b w:val="0"/>
                                <w:bCs w:val="0"/>
                              </w:rPr>
                              <w:t>Irrigation System Regulation</w:t>
                            </w:r>
                          </w:p>
                          <w:p w14:paraId="71F8D3DF" w14:textId="0F3F0F68" w:rsidR="00B00309" w:rsidRPr="00E33673" w:rsidRDefault="00531D0A" w:rsidP="00E336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</w:rPr>
                            </w:pPr>
                            <w:r>
                              <w:rPr>
                                <w:rStyle w:val="Strong"/>
                                <w:b w:val="0"/>
                                <w:bCs w:val="0"/>
                              </w:rPr>
                              <w:t>Blueprint Reading</w:t>
                            </w:r>
                          </w:p>
                          <w:p w14:paraId="4C8AE948" w14:textId="190AC0C2" w:rsidR="00E9024E" w:rsidRPr="00BA217F" w:rsidRDefault="00E9024E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Symbol" w:hint="eastAsia"/>
                                <w:bCs/>
                              </w:rPr>
                            </w:pPr>
                            <w:r w:rsidRPr="00BA217F">
                              <w:rPr>
                                <w:rFonts w:hAnsi="Symbol"/>
                                <w:bCs/>
                              </w:rPr>
                              <w:t>Standard Operating Procedures (SOPs)</w:t>
                            </w:r>
                          </w:p>
                          <w:p w14:paraId="5244813C" w14:textId="454B160E" w:rsidR="00AA2C84" w:rsidRPr="00BA217F" w:rsidRDefault="00AA2C84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Style w:val="Strong"/>
                                <w:szCs w:val="18"/>
                              </w:rPr>
                            </w:pPr>
                            <w:r w:rsidRPr="00BA217F">
                              <w:rPr>
                                <w:rStyle w:val="Strong"/>
                                <w:b w:val="0"/>
                                <w:bCs w:val="0"/>
                                <w:szCs w:val="18"/>
                              </w:rPr>
                              <w:t>Comprehensive Project Involvement</w:t>
                            </w:r>
                          </w:p>
                          <w:p w14:paraId="606D330C" w14:textId="4C9186DA" w:rsidR="00AA2C84" w:rsidRPr="00BA217F" w:rsidRDefault="00AA2C84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</w:pPr>
                            <w:r w:rsidRPr="00BA217F"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  <w:t>Onsite Oversight</w:t>
                            </w:r>
                          </w:p>
                          <w:p w14:paraId="1E69A421" w14:textId="05EF31C4" w:rsidR="00AA2C84" w:rsidRPr="00BA217F" w:rsidRDefault="00475AE8" w:rsidP="00BA2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</w:pPr>
                            <w:r w:rsidRPr="00BA217F"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  <w:t>Material and Schedule Management</w:t>
                            </w:r>
                          </w:p>
                          <w:p w14:paraId="32E5193D" w14:textId="4454D424" w:rsidR="00475AE8" w:rsidRPr="00531D0A" w:rsidRDefault="00475AE8" w:rsidP="00531D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</w:pPr>
                            <w:r w:rsidRPr="00531D0A"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  <w:t>Supplier Coordination</w:t>
                            </w:r>
                          </w:p>
                          <w:p w14:paraId="389CF881" w14:textId="5EBF63B7" w:rsidR="00475AE8" w:rsidRDefault="00475AE8" w:rsidP="00531D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</w:pPr>
                            <w:r w:rsidRPr="00531D0A"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  <w:t>Safety</w:t>
                            </w:r>
                            <w:r w:rsidR="009D7989"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  <w:t>,</w:t>
                            </w:r>
                            <w:r w:rsidRPr="00531D0A"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9D7989" w:rsidRPr="005458E2"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  <w:t xml:space="preserve">Hazard Material Handling </w:t>
                            </w:r>
                            <w:r w:rsidRPr="00531D0A"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  <w:t>and Quality Control</w:t>
                            </w:r>
                          </w:p>
                          <w:p w14:paraId="554D2079" w14:textId="2732285C" w:rsidR="0044497A" w:rsidRPr="0044497A" w:rsidRDefault="0044497A" w:rsidP="004449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Symbol"/>
                                <w:bCs/>
                              </w:rPr>
                            </w:pPr>
                            <w:r w:rsidRPr="00BA217F">
                              <w:rPr>
                                <w:rFonts w:hAnsi="Symbol"/>
                                <w:bCs/>
                              </w:rPr>
                              <w:t>Climate-Controlled Area Management</w:t>
                            </w:r>
                          </w:p>
                          <w:p w14:paraId="4C3D5592" w14:textId="26C2A6AC" w:rsidR="00AF071B" w:rsidRPr="00531D0A" w:rsidRDefault="000E01EB" w:rsidP="00531D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szCs w:val="18"/>
                              </w:rPr>
                            </w:pPr>
                            <w:r w:rsidRPr="00531D0A">
                              <w:rPr>
                                <w:szCs w:val="18"/>
                              </w:rPr>
                              <w:t>Organized</w:t>
                            </w:r>
                            <w:r w:rsidR="00C06EFB">
                              <w:rPr>
                                <w:szCs w:val="18"/>
                              </w:rPr>
                              <w:t>,</w:t>
                            </w:r>
                            <w:r w:rsidRPr="00531D0A">
                              <w:rPr>
                                <w:szCs w:val="18"/>
                              </w:rPr>
                              <w:t xml:space="preserve"> detailed</w:t>
                            </w:r>
                            <w:r w:rsidR="00C06EFB">
                              <w:rPr>
                                <w:szCs w:val="18"/>
                              </w:rPr>
                              <w:t>,</w:t>
                            </w:r>
                            <w:r w:rsidRPr="00531D0A">
                              <w:rPr>
                                <w:szCs w:val="18"/>
                              </w:rPr>
                              <w:t xml:space="preserve"> and goal oriented</w:t>
                            </w:r>
                          </w:p>
                          <w:p w14:paraId="10843DA3" w14:textId="25C80899" w:rsidR="000E01EB" w:rsidRPr="00531D0A" w:rsidRDefault="000E01EB" w:rsidP="00531D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szCs w:val="18"/>
                              </w:rPr>
                            </w:pPr>
                            <w:r w:rsidRPr="00531D0A">
                              <w:rPr>
                                <w:szCs w:val="18"/>
                              </w:rPr>
                              <w:t>Ability to multitask and work through constant interruption</w:t>
                            </w:r>
                          </w:p>
                          <w:p w14:paraId="3C3D4E7D" w14:textId="1480E8B5" w:rsidR="000E01EB" w:rsidRPr="00531D0A" w:rsidRDefault="000E01EB" w:rsidP="00531D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szCs w:val="18"/>
                              </w:rPr>
                            </w:pPr>
                            <w:r w:rsidRPr="00531D0A">
                              <w:rPr>
                                <w:szCs w:val="18"/>
                              </w:rPr>
                              <w:t>Ability to handle high stress situations</w:t>
                            </w:r>
                          </w:p>
                          <w:p w14:paraId="16F8D4B3" w14:textId="05FEAA8E" w:rsidR="000E01EB" w:rsidRPr="00531D0A" w:rsidRDefault="000E01EB" w:rsidP="00531D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szCs w:val="18"/>
                              </w:rPr>
                            </w:pPr>
                            <w:r w:rsidRPr="00531D0A">
                              <w:rPr>
                                <w:szCs w:val="18"/>
                              </w:rPr>
                              <w:t>Team oriented and collaborative</w:t>
                            </w:r>
                          </w:p>
                          <w:p w14:paraId="6BC26371" w14:textId="77777777" w:rsidR="0014041B" w:rsidRPr="0014041B" w:rsidRDefault="000E01EB" w:rsidP="009716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</w:pPr>
                            <w:r w:rsidRPr="00531D0A">
                              <w:rPr>
                                <w:szCs w:val="18"/>
                              </w:rPr>
                              <w:t>Proficient in most computer software</w:t>
                            </w:r>
                          </w:p>
                          <w:p w14:paraId="0C423118" w14:textId="77777777" w:rsidR="0014041B" w:rsidRDefault="0014041B" w:rsidP="001404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73C0B6" w14:textId="1E03A0F2" w:rsidR="009716C0" w:rsidRPr="0014041B" w:rsidRDefault="009716C0" w:rsidP="0014041B">
                            <w:pPr>
                              <w:rPr>
                                <w:rFonts w:eastAsia="Times New Roman" w:cs="Times New Roman"/>
                                <w:szCs w:val="18"/>
                                <w:lang w:eastAsia="en-US"/>
                              </w:rPr>
                            </w:pPr>
                            <w:r w:rsidRPr="001404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REFERENCES</w:t>
                            </w:r>
                          </w:p>
                          <w:p w14:paraId="32B4E859" w14:textId="77777777" w:rsidR="009716C0" w:rsidRDefault="009716C0" w:rsidP="009716C0"/>
                          <w:p w14:paraId="61427D31" w14:textId="5ED01BDA" w:rsidR="009716C0" w:rsidRDefault="009716C0" w:rsidP="009716C0">
                            <w:r>
                              <w:t>Derek Smith, Owner of Elevated Acres</w:t>
                            </w:r>
                            <w:r w:rsidR="0044497A">
                              <w:t>/ Gold</w:t>
                            </w:r>
                            <w:r w:rsidR="00FB602C">
                              <w:t xml:space="preserve"> C</w:t>
                            </w:r>
                            <w:r w:rsidR="0044497A">
                              <w:t>hip Data</w:t>
                            </w:r>
                          </w:p>
                          <w:p w14:paraId="4EC998FE" w14:textId="77777777" w:rsidR="009716C0" w:rsidRDefault="009716C0" w:rsidP="009716C0">
                            <w:r>
                              <w:t>720-315-5520</w:t>
                            </w:r>
                          </w:p>
                          <w:p w14:paraId="2398F20C" w14:textId="77777777" w:rsidR="009716C0" w:rsidRDefault="009716C0" w:rsidP="009716C0"/>
                          <w:p w14:paraId="623ECEE4" w14:textId="5CE2BE0B" w:rsidR="009716C0" w:rsidRDefault="002D459D" w:rsidP="009716C0">
                            <w:r>
                              <w:t xml:space="preserve">Bill Thompson – QCI/ Weatherization </w:t>
                            </w:r>
                          </w:p>
                          <w:p w14:paraId="738C50BA" w14:textId="3086FD78" w:rsidR="002D459D" w:rsidRPr="00A75E7B" w:rsidRDefault="002D459D" w:rsidP="009716C0">
                            <w:pPr>
                              <w:rPr>
                                <w:rStyle w:val="Hyperlink"/>
                                <w:color w:val="auto"/>
                              </w:rPr>
                            </w:pPr>
                            <w:r>
                              <w:t>605-390-1353</w:t>
                            </w:r>
                          </w:p>
                          <w:p w14:paraId="1E93DEDE" w14:textId="77777777" w:rsidR="009716C0" w:rsidRDefault="009716C0" w:rsidP="009716C0"/>
                          <w:p w14:paraId="6988A44B" w14:textId="62621CA4" w:rsidR="009716C0" w:rsidRDefault="002D459D" w:rsidP="009716C0">
                            <w:pPr>
                              <w:spacing w:line="264" w:lineRule="auto"/>
                              <w:contextualSpacing/>
                            </w:pPr>
                            <w:r>
                              <w:t>Richard Anderson – Energy Auditor/</w:t>
                            </w:r>
                            <w:r w:rsidR="0014041B">
                              <w:t xml:space="preserve"> </w:t>
                            </w:r>
                            <w:r>
                              <w:t>HVAC</w:t>
                            </w:r>
                          </w:p>
                          <w:p w14:paraId="1E4DC53E" w14:textId="24752F77" w:rsidR="002D459D" w:rsidRPr="0014041B" w:rsidRDefault="002D459D" w:rsidP="009716C0">
                            <w:pPr>
                              <w:spacing w:line="264" w:lineRule="auto"/>
                              <w:contextualSpacing/>
                              <w:rPr>
                                <w:rStyle w:val="Hyperlink"/>
                                <w:color w:val="auto"/>
                                <w:szCs w:val="21"/>
                                <w:u w:val="none"/>
                              </w:rPr>
                            </w:pPr>
                            <w:r w:rsidRPr="0014041B">
                              <w:rPr>
                                <w:rStyle w:val="Hyperlink"/>
                                <w:color w:val="auto"/>
                                <w:szCs w:val="21"/>
                                <w:u w:val="none"/>
                              </w:rPr>
                              <w:t>605-519-4982</w:t>
                            </w:r>
                          </w:p>
                          <w:p w14:paraId="3A13BDF8" w14:textId="77777777" w:rsidR="009716C0" w:rsidRDefault="009716C0" w:rsidP="009716C0">
                            <w:pPr>
                              <w:spacing w:line="264" w:lineRule="auto"/>
                              <w:contextualSpacing/>
                              <w:rPr>
                                <w:rStyle w:val="Hyperlink"/>
                                <w:szCs w:val="21"/>
                              </w:rPr>
                            </w:pPr>
                          </w:p>
                          <w:p w14:paraId="26F25D6E" w14:textId="77777777" w:rsidR="009716C0" w:rsidRDefault="009716C0" w:rsidP="006A42A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6C751362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E4253865921541539CE1E0B49A1EB35A"/>
              </w:placeholder>
              <w:temporary/>
              <w:showingPlcHdr/>
              <w15:appearance w15:val="hidden"/>
            </w:sdtPr>
            <w:sdtContent>
              <w:p w14:paraId="62757755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062C481B" w14:textId="77777777" w:rsidR="00036450" w:rsidRDefault="00036450" w:rsidP="00036450"/>
          <w:p w14:paraId="6BD6EC61" w14:textId="7CFB85C0" w:rsidR="00036450" w:rsidRPr="00B359E4" w:rsidRDefault="005F657A" w:rsidP="00B359E4">
            <w:pPr>
              <w:pStyle w:val="Heading4"/>
            </w:pPr>
            <w:r>
              <w:t>Associate In Applied Science</w:t>
            </w:r>
            <w:r w:rsidR="00424FBD">
              <w:t xml:space="preserve">: Controlled Environment </w:t>
            </w:r>
            <w:r w:rsidR="000D5500">
              <w:t>Agriculture</w:t>
            </w:r>
          </w:p>
          <w:p w14:paraId="2F372466" w14:textId="5BC084E9" w:rsidR="00036450" w:rsidRPr="00FB602C" w:rsidRDefault="001C220B" w:rsidP="00B359E4">
            <w:pPr>
              <w:pStyle w:val="Date"/>
              <w:rPr>
                <w:b/>
                <w:bCs/>
                <w:i/>
                <w:iCs/>
              </w:rPr>
            </w:pPr>
            <w:r w:rsidRPr="00FB602C">
              <w:rPr>
                <w:b/>
                <w:bCs/>
                <w:i/>
                <w:iCs/>
              </w:rPr>
              <w:t>Jan 2020</w:t>
            </w:r>
            <w:r w:rsidR="00036450" w:rsidRPr="00FB602C">
              <w:rPr>
                <w:b/>
                <w:bCs/>
                <w:i/>
                <w:iCs/>
              </w:rPr>
              <w:t xml:space="preserve"> </w:t>
            </w:r>
            <w:r w:rsidRPr="00FB602C">
              <w:rPr>
                <w:b/>
                <w:bCs/>
                <w:i/>
                <w:iCs/>
              </w:rPr>
              <w:t>–</w:t>
            </w:r>
            <w:r w:rsidR="00036450" w:rsidRPr="00FB602C">
              <w:rPr>
                <w:b/>
                <w:bCs/>
                <w:i/>
                <w:iCs/>
              </w:rPr>
              <w:t xml:space="preserve"> </w:t>
            </w:r>
            <w:r w:rsidRPr="00FB602C">
              <w:rPr>
                <w:b/>
                <w:bCs/>
                <w:i/>
                <w:iCs/>
              </w:rPr>
              <w:t>May 2023</w:t>
            </w:r>
          </w:p>
          <w:p w14:paraId="40FDBD6F" w14:textId="03ED81F8" w:rsidR="0044497A" w:rsidRPr="0044497A" w:rsidRDefault="0044497A" w:rsidP="0044497A">
            <w:pPr>
              <w:pStyle w:val="ListParagraph"/>
              <w:numPr>
                <w:ilvl w:val="0"/>
                <w:numId w:val="7"/>
              </w:numPr>
              <w:rPr>
                <w:rFonts w:eastAsia="Times New Roman" w:cs="Times New Roman"/>
                <w:szCs w:val="18"/>
                <w:lang w:eastAsia="en-US"/>
              </w:rPr>
            </w:pPr>
            <w:r w:rsidRPr="0044497A">
              <w:rPr>
                <w:rFonts w:eastAsia="Times New Roman" w:cs="Times New Roman"/>
                <w:b/>
                <w:bCs/>
                <w:szCs w:val="18"/>
                <w:lang w:eastAsia="en-US"/>
              </w:rPr>
              <w:t>Design Software Proficiency:</w:t>
            </w:r>
            <w:r w:rsidRPr="0044497A">
              <w:rPr>
                <w:rFonts w:eastAsia="Times New Roman" w:cs="Times New Roman"/>
                <w:szCs w:val="18"/>
                <w:lang w:eastAsia="en-US"/>
              </w:rPr>
              <w:t xml:space="preserve"> Skilled in AutoCAD 2023 and SketchUp for designing greenhouses and aquaponic systems. Proficient in reading and interpreting commercial and residential blueprints, including symbols, scales, and technical definitions.</w:t>
            </w:r>
          </w:p>
          <w:p w14:paraId="615927DC" w14:textId="77777777" w:rsidR="0044497A" w:rsidRPr="0044497A" w:rsidRDefault="0044497A" w:rsidP="0044497A">
            <w:pPr>
              <w:numPr>
                <w:ilvl w:val="0"/>
                <w:numId w:val="6"/>
              </w:numPr>
              <w:rPr>
                <w:rFonts w:eastAsia="Times New Roman" w:cs="Times New Roman"/>
                <w:szCs w:val="18"/>
                <w:lang w:eastAsia="en-US"/>
              </w:rPr>
            </w:pPr>
            <w:r w:rsidRPr="0044497A">
              <w:rPr>
                <w:rFonts w:eastAsia="Times New Roman" w:cs="Times New Roman"/>
                <w:b/>
                <w:bCs/>
                <w:szCs w:val="18"/>
                <w:lang w:eastAsia="en-US"/>
              </w:rPr>
              <w:t>PLC Programming:</w:t>
            </w:r>
            <w:r w:rsidRPr="0044497A">
              <w:rPr>
                <w:rFonts w:eastAsia="Times New Roman" w:cs="Times New Roman"/>
                <w:szCs w:val="18"/>
                <w:lang w:eastAsia="en-US"/>
              </w:rPr>
              <w:t xml:space="preserve"> Developed and programmed Programmable Logic Controllers (PLCs) using Rockwell Software and Automation tools to support automated agricultural systems.</w:t>
            </w:r>
          </w:p>
          <w:p w14:paraId="345B0946" w14:textId="77777777" w:rsidR="0044497A" w:rsidRPr="0044497A" w:rsidRDefault="0044497A" w:rsidP="0044497A">
            <w:pPr>
              <w:numPr>
                <w:ilvl w:val="0"/>
                <w:numId w:val="6"/>
              </w:numPr>
              <w:rPr>
                <w:rFonts w:eastAsia="Times New Roman" w:cs="Times New Roman"/>
                <w:szCs w:val="18"/>
                <w:lang w:eastAsia="en-US"/>
              </w:rPr>
            </w:pPr>
            <w:r w:rsidRPr="0044497A">
              <w:rPr>
                <w:rFonts w:eastAsia="Times New Roman" w:cs="Times New Roman"/>
                <w:b/>
                <w:bCs/>
                <w:szCs w:val="18"/>
                <w:lang w:eastAsia="en-US"/>
              </w:rPr>
              <w:t>Biology &amp; Microbiology:</w:t>
            </w:r>
            <w:r w:rsidRPr="0044497A">
              <w:rPr>
                <w:rFonts w:eastAsia="Times New Roman" w:cs="Times New Roman"/>
                <w:szCs w:val="18"/>
                <w:lang w:eastAsia="en-US"/>
              </w:rPr>
              <w:t xml:space="preserve"> Performed PCR testing on fish DNA and prepared laboratory cultures to analyze the effects of E. coli, antibiotics, herbicides, and pesticides.</w:t>
            </w:r>
          </w:p>
          <w:p w14:paraId="237FA0EB" w14:textId="77777777" w:rsidR="0044497A" w:rsidRPr="0044497A" w:rsidRDefault="0044497A" w:rsidP="0044497A">
            <w:pPr>
              <w:numPr>
                <w:ilvl w:val="0"/>
                <w:numId w:val="6"/>
              </w:numPr>
              <w:rPr>
                <w:rFonts w:eastAsia="Times New Roman" w:cs="Times New Roman"/>
                <w:szCs w:val="18"/>
                <w:lang w:eastAsia="en-US"/>
              </w:rPr>
            </w:pPr>
            <w:r w:rsidRPr="0044497A">
              <w:rPr>
                <w:rFonts w:eastAsia="Times New Roman" w:cs="Times New Roman"/>
                <w:b/>
                <w:bCs/>
                <w:szCs w:val="18"/>
                <w:lang w:eastAsia="en-US"/>
              </w:rPr>
              <w:t>Horticulture:</w:t>
            </w:r>
            <w:r w:rsidRPr="0044497A">
              <w:rPr>
                <w:rFonts w:eastAsia="Times New Roman" w:cs="Times New Roman"/>
                <w:szCs w:val="18"/>
                <w:lang w:eastAsia="en-US"/>
              </w:rPr>
              <w:t xml:space="preserve"> Gained comprehensive knowledge of plant anatomy, propagation techniques, and protected cultivation. Studied food gardening, landscape design, commercial horticulture, and sustainable practices.</w:t>
            </w:r>
          </w:p>
          <w:p w14:paraId="10EDD546" w14:textId="5C774768" w:rsidR="0044497A" w:rsidRPr="0044497A" w:rsidRDefault="0044497A" w:rsidP="00FB602C">
            <w:pPr>
              <w:numPr>
                <w:ilvl w:val="0"/>
                <w:numId w:val="6"/>
              </w:numPr>
              <w:rPr>
                <w:rFonts w:eastAsia="Times New Roman" w:cs="Times New Roman"/>
                <w:szCs w:val="18"/>
                <w:lang w:eastAsia="en-US"/>
              </w:rPr>
            </w:pPr>
            <w:r w:rsidRPr="0044497A">
              <w:rPr>
                <w:rFonts w:eastAsia="Times New Roman" w:cs="Times New Roman"/>
                <w:b/>
                <w:bCs/>
                <w:szCs w:val="18"/>
                <w:lang w:eastAsia="en-US"/>
              </w:rPr>
              <w:t>Agronomy &amp; Plant Science:</w:t>
            </w:r>
            <w:r w:rsidRPr="0044497A">
              <w:rPr>
                <w:rFonts w:eastAsia="Times New Roman" w:cs="Times New Roman"/>
                <w:szCs w:val="18"/>
                <w:lang w:eastAsia="en-US"/>
              </w:rPr>
              <w:t xml:space="preserve"> Trained in soil preparation, pest and disease management, germination processes, soil evaluation, crop steering, and rotational planting strategies.</w:t>
            </w:r>
          </w:p>
          <w:p w14:paraId="717C2AE7" w14:textId="6F6144A9" w:rsidR="00036450" w:rsidRPr="005458E2" w:rsidRDefault="005458E2" w:rsidP="009D7989">
            <w:pPr>
              <w:rPr>
                <w:szCs w:val="18"/>
              </w:rPr>
            </w:pPr>
            <w:r w:rsidRPr="005458E2">
              <w:rPr>
                <w:rFonts w:eastAsia="Times New Roman" w:cs="Times New Roman"/>
                <w:szCs w:val="18"/>
                <w:lang w:eastAsia="en-US"/>
              </w:rPr>
              <w:t xml:space="preserve">  </w:t>
            </w:r>
          </w:p>
          <w:sdt>
            <w:sdtPr>
              <w:id w:val="1001553383"/>
              <w:placeholder>
                <w:docPart w:val="CC4880C43B8A4B728160850E4C61F05D"/>
              </w:placeholder>
              <w:temporary/>
              <w:showingPlcHdr/>
              <w15:appearance w15:val="hidden"/>
            </w:sdtPr>
            <w:sdtContent>
              <w:p w14:paraId="4386D58E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619F5118" w14:textId="7322BCB6" w:rsidR="002D459D" w:rsidRDefault="002D459D" w:rsidP="00B359E4">
            <w:pPr>
              <w:pStyle w:val="Heading4"/>
            </w:pPr>
            <w:r>
              <w:t>Western South Dakota Community Action</w:t>
            </w:r>
            <w:r w:rsidR="00FB602C">
              <w:t xml:space="preserve"> (</w:t>
            </w:r>
            <w:r w:rsidR="0044497A">
              <w:t>Department of Energy</w:t>
            </w:r>
            <w:r w:rsidR="00FB602C">
              <w:t xml:space="preserve">) </w:t>
            </w:r>
            <w:r>
              <w:t>Energy Auditor</w:t>
            </w:r>
            <w:r w:rsidR="0044497A">
              <w:t>/ Residential Energy Specialist</w:t>
            </w:r>
          </w:p>
          <w:p w14:paraId="45856E0B" w14:textId="596BC176" w:rsidR="002D459D" w:rsidRPr="00FB602C" w:rsidRDefault="00603D51" w:rsidP="002D459D">
            <w:pPr>
              <w:rPr>
                <w:b/>
                <w:bCs/>
                <w:i/>
                <w:iCs/>
              </w:rPr>
            </w:pPr>
            <w:r w:rsidRPr="00FB602C">
              <w:rPr>
                <w:b/>
                <w:bCs/>
                <w:i/>
                <w:iCs/>
              </w:rPr>
              <w:t>September</w:t>
            </w:r>
            <w:r w:rsidR="002D459D" w:rsidRPr="00FB602C">
              <w:rPr>
                <w:b/>
                <w:bCs/>
                <w:i/>
                <w:iCs/>
              </w:rPr>
              <w:t xml:space="preserve"> 202</w:t>
            </w:r>
            <w:r w:rsidR="00836043" w:rsidRPr="00FB602C">
              <w:rPr>
                <w:b/>
                <w:bCs/>
                <w:i/>
                <w:iCs/>
              </w:rPr>
              <w:t>4</w:t>
            </w:r>
            <w:r w:rsidR="002D459D" w:rsidRPr="00FB602C">
              <w:rPr>
                <w:b/>
                <w:bCs/>
                <w:i/>
                <w:iCs/>
              </w:rPr>
              <w:t>-</w:t>
            </w:r>
            <w:r w:rsidR="0044497A" w:rsidRPr="00FB602C">
              <w:rPr>
                <w:b/>
                <w:bCs/>
                <w:i/>
                <w:iCs/>
              </w:rPr>
              <w:t>October</w:t>
            </w:r>
            <w:r w:rsidR="002D459D" w:rsidRPr="00FB602C">
              <w:rPr>
                <w:b/>
                <w:bCs/>
                <w:i/>
                <w:iCs/>
              </w:rPr>
              <w:t xml:space="preserve"> 2025</w:t>
            </w:r>
          </w:p>
          <w:p w14:paraId="5BCD5E31" w14:textId="77777777" w:rsidR="0044497A" w:rsidRPr="0044497A" w:rsidRDefault="0044497A" w:rsidP="0044497A">
            <w:pPr>
              <w:numPr>
                <w:ilvl w:val="0"/>
                <w:numId w:val="5"/>
              </w:numPr>
              <w:rPr>
                <w:rFonts w:hAnsi="Symbol"/>
                <w:bCs/>
              </w:rPr>
            </w:pPr>
            <w:r w:rsidRPr="0044497A">
              <w:rPr>
                <w:rFonts w:hAnsi="Symbol"/>
                <w:bCs/>
              </w:rPr>
              <w:t>Conduct comprehensive on-site energy assessments of residential properties, evaluating insulation, windows, doors, HVAC systems, ductwork, lighting, appliances, and water heating systems.</w:t>
            </w:r>
          </w:p>
          <w:p w14:paraId="70A36D4B" w14:textId="77777777" w:rsidR="0044497A" w:rsidRPr="0044497A" w:rsidRDefault="0044497A" w:rsidP="0044497A">
            <w:pPr>
              <w:numPr>
                <w:ilvl w:val="0"/>
                <w:numId w:val="5"/>
              </w:numPr>
              <w:rPr>
                <w:rFonts w:hAnsi="Symbol"/>
                <w:bCs/>
              </w:rPr>
            </w:pPr>
            <w:r w:rsidRPr="0044497A">
              <w:rPr>
                <w:rFonts w:hAnsi="Symbol"/>
                <w:bCs/>
              </w:rPr>
              <w:t>Identify energy inefficiencies, including air leakage, moisture intrusion, and outdated or underperforming equipment.</w:t>
            </w:r>
          </w:p>
          <w:p w14:paraId="48A4BAE0" w14:textId="77777777" w:rsidR="0044497A" w:rsidRPr="0044497A" w:rsidRDefault="0044497A" w:rsidP="0044497A">
            <w:pPr>
              <w:numPr>
                <w:ilvl w:val="0"/>
                <w:numId w:val="5"/>
              </w:numPr>
              <w:rPr>
                <w:rFonts w:hAnsi="Symbol"/>
                <w:bCs/>
              </w:rPr>
            </w:pPr>
            <w:r w:rsidRPr="0044497A">
              <w:rPr>
                <w:rFonts w:hAnsi="Symbol"/>
                <w:bCs/>
              </w:rPr>
              <w:t>Perform diagnostic testing such as blower door tests, duct leakage assessments, combustion safety evaluations, ventilation analysis, and thermal imaging to detect heat loss and insulation deficiencies.</w:t>
            </w:r>
          </w:p>
          <w:p w14:paraId="72A1FB1D" w14:textId="77777777" w:rsidR="0044497A" w:rsidRPr="0044497A" w:rsidRDefault="0044497A" w:rsidP="0044497A">
            <w:pPr>
              <w:numPr>
                <w:ilvl w:val="0"/>
                <w:numId w:val="5"/>
              </w:numPr>
              <w:rPr>
                <w:rFonts w:hAnsi="Symbol"/>
                <w:bCs/>
              </w:rPr>
            </w:pPr>
            <w:r w:rsidRPr="0044497A">
              <w:rPr>
                <w:rFonts w:hAnsi="Symbol"/>
                <w:bCs/>
              </w:rPr>
              <w:t>Collect and analyze building performance data to develop detailed audit reports with actionable recommendations for energy-saving upgrades, including air sealing, insulation improvements, and equipment replacement.</w:t>
            </w:r>
          </w:p>
          <w:p w14:paraId="4B2B7C46" w14:textId="77777777" w:rsidR="0044497A" w:rsidRPr="0044497A" w:rsidRDefault="0044497A" w:rsidP="0044497A">
            <w:pPr>
              <w:numPr>
                <w:ilvl w:val="0"/>
                <w:numId w:val="5"/>
              </w:numPr>
              <w:rPr>
                <w:rFonts w:hAnsi="Symbol"/>
                <w:bCs/>
              </w:rPr>
            </w:pPr>
            <w:r w:rsidRPr="0044497A">
              <w:rPr>
                <w:rFonts w:hAnsi="Symbol"/>
                <w:bCs/>
              </w:rPr>
              <w:t>Provide clients with clear, empathetic guidance on audit findings, energy efficiency principles, and upgrade options, including cost estimates, projected savings, and return-on-investment timelines.</w:t>
            </w:r>
          </w:p>
          <w:p w14:paraId="5E4B6344" w14:textId="77777777" w:rsidR="0044497A" w:rsidRPr="0044497A" w:rsidRDefault="0044497A" w:rsidP="0044497A">
            <w:pPr>
              <w:numPr>
                <w:ilvl w:val="0"/>
                <w:numId w:val="5"/>
              </w:numPr>
              <w:rPr>
                <w:rFonts w:hAnsi="Symbol"/>
                <w:bCs/>
              </w:rPr>
            </w:pPr>
            <w:r w:rsidRPr="0044497A">
              <w:rPr>
                <w:rFonts w:hAnsi="Symbol"/>
                <w:bCs/>
              </w:rPr>
              <w:t>Coordinate with contractors and construction teams to implement retrofit measures and ensure project completion aligns with energy efficiency goals and state compliance standards.</w:t>
            </w:r>
          </w:p>
          <w:p w14:paraId="0D2C1FBE" w14:textId="77777777" w:rsidR="0044497A" w:rsidRPr="0044497A" w:rsidRDefault="0044497A" w:rsidP="0044497A">
            <w:pPr>
              <w:numPr>
                <w:ilvl w:val="0"/>
                <w:numId w:val="5"/>
              </w:numPr>
              <w:rPr>
                <w:rFonts w:hAnsi="Symbol"/>
                <w:bCs/>
              </w:rPr>
            </w:pPr>
            <w:r w:rsidRPr="0044497A">
              <w:rPr>
                <w:rFonts w:hAnsi="Symbol"/>
                <w:bCs/>
              </w:rPr>
              <w:t>Maintain up-to-date knowledge of building codes, energy efficiency regulations, and industry certifications to ensure best practices and regulatory adherence</w:t>
            </w:r>
          </w:p>
          <w:p w14:paraId="50F0AC53" w14:textId="78AA2622" w:rsidR="0014041B" w:rsidRPr="002D459D" w:rsidRDefault="0014041B" w:rsidP="002D459D">
            <w:r>
              <w:t xml:space="preserve">   </w:t>
            </w:r>
          </w:p>
          <w:p w14:paraId="203CF276" w14:textId="77777777" w:rsidR="00FB602C" w:rsidRDefault="00FB602C" w:rsidP="0044497A">
            <w:pPr>
              <w:pStyle w:val="Heading4"/>
              <w:rPr>
                <w:bCs/>
              </w:rPr>
            </w:pPr>
          </w:p>
          <w:p w14:paraId="0F4707B8" w14:textId="09DDE23D" w:rsidR="00FB602C" w:rsidRDefault="0044497A" w:rsidP="0044497A">
            <w:pPr>
              <w:pStyle w:val="Heading4"/>
              <w:rPr>
                <w:bCs/>
              </w:rPr>
            </w:pPr>
            <w:r w:rsidRPr="0044497A">
              <w:rPr>
                <w:bCs/>
              </w:rPr>
              <w:t>Rangel Construction</w:t>
            </w:r>
          </w:p>
          <w:p w14:paraId="26889D79" w14:textId="6DD7EA5E" w:rsidR="0044497A" w:rsidRPr="0044497A" w:rsidRDefault="0044497A" w:rsidP="0044497A">
            <w:pPr>
              <w:pStyle w:val="Heading4"/>
              <w:rPr>
                <w:bCs/>
              </w:rPr>
            </w:pPr>
            <w:r w:rsidRPr="0044497A">
              <w:rPr>
                <w:bCs/>
              </w:rPr>
              <w:t>Commercial Carpenter</w:t>
            </w:r>
            <w:r w:rsidR="00FB602C">
              <w:rPr>
                <w:bCs/>
              </w:rPr>
              <w:t xml:space="preserve"> / Skilled Tradesperson</w:t>
            </w:r>
          </w:p>
          <w:p w14:paraId="620DFDE7" w14:textId="77777777" w:rsidR="0044497A" w:rsidRPr="0044497A" w:rsidRDefault="0044497A" w:rsidP="0044497A">
            <w:pPr>
              <w:pStyle w:val="Heading4"/>
              <w:rPr>
                <w:i/>
                <w:iCs/>
              </w:rPr>
            </w:pPr>
            <w:r w:rsidRPr="0044497A">
              <w:rPr>
                <w:i/>
                <w:iCs/>
              </w:rPr>
              <w:t>February 2017–April 2020</w:t>
            </w:r>
          </w:p>
          <w:p w14:paraId="1E6FE4BB" w14:textId="43415385" w:rsidR="0044497A" w:rsidRPr="0044497A" w:rsidRDefault="0044497A" w:rsidP="0044497A">
            <w:pPr>
              <w:pStyle w:val="ListParagraph"/>
              <w:numPr>
                <w:ilvl w:val="0"/>
                <w:numId w:val="7"/>
              </w:numPr>
            </w:pPr>
            <w:r w:rsidRPr="0044497A">
              <w:lastRenderedPageBreak/>
              <w:t>Contributed to a wide range of large-scale commercial construction projects, executing both interior and exterior building tasks with precision and efficiency.</w:t>
            </w:r>
          </w:p>
          <w:p w14:paraId="45A69893" w14:textId="77777777" w:rsidR="0044497A" w:rsidRPr="0044497A" w:rsidRDefault="0044497A" w:rsidP="0044497A">
            <w:pPr>
              <w:numPr>
                <w:ilvl w:val="0"/>
                <w:numId w:val="8"/>
              </w:numPr>
            </w:pPr>
            <w:r w:rsidRPr="0044497A">
              <w:t>Demonstrated advanced craftsmanship in metal stud framing, door frame installation, cabinetry, countertops, trim work, and high-quality finishing techniques including taping, texturing, and painting.</w:t>
            </w:r>
          </w:p>
          <w:p w14:paraId="2338138D" w14:textId="77777777" w:rsidR="0044497A" w:rsidRPr="0044497A" w:rsidRDefault="0044497A" w:rsidP="0044497A">
            <w:pPr>
              <w:numPr>
                <w:ilvl w:val="0"/>
                <w:numId w:val="8"/>
              </w:numPr>
            </w:pPr>
            <w:r w:rsidRPr="0044497A">
              <w:t>Led full-scope exterior residential renovations, including siding installation, window replacement, soffit and fascia work, roofing, and gutter systems.</w:t>
            </w:r>
          </w:p>
          <w:p w14:paraId="3952BB06" w14:textId="77777777" w:rsidR="0044497A" w:rsidRPr="0044497A" w:rsidRDefault="0044497A" w:rsidP="0044497A">
            <w:pPr>
              <w:numPr>
                <w:ilvl w:val="0"/>
                <w:numId w:val="8"/>
              </w:numPr>
            </w:pPr>
            <w:r w:rsidRPr="0044497A">
              <w:t>Ensured strict adherence to OSHA safety standards and company protocols across all job sites.</w:t>
            </w:r>
          </w:p>
          <w:p w14:paraId="35DDB4DD" w14:textId="77777777" w:rsidR="0044497A" w:rsidRPr="0044497A" w:rsidRDefault="0044497A" w:rsidP="0044497A">
            <w:pPr>
              <w:numPr>
                <w:ilvl w:val="0"/>
                <w:numId w:val="8"/>
              </w:numPr>
            </w:pPr>
            <w:r w:rsidRPr="0044497A">
              <w:t>Recognized with multiple awards from the Construction Industry Center for outstanding contributions to high-profile projects, including:</w:t>
            </w:r>
          </w:p>
          <w:p w14:paraId="15705A67" w14:textId="32C3EA96" w:rsidR="0044497A" w:rsidRPr="0044497A" w:rsidRDefault="0044497A" w:rsidP="0044497A">
            <w:pPr>
              <w:numPr>
                <w:ilvl w:val="0"/>
                <w:numId w:val="11"/>
              </w:numPr>
            </w:pPr>
            <w:r w:rsidRPr="0044497A">
              <w:t>Black Hills Federal Credit Union</w:t>
            </w:r>
          </w:p>
          <w:p w14:paraId="1248EC46" w14:textId="77777777" w:rsidR="0044497A" w:rsidRPr="0044497A" w:rsidRDefault="0044497A" w:rsidP="0044497A">
            <w:pPr>
              <w:numPr>
                <w:ilvl w:val="0"/>
                <w:numId w:val="11"/>
              </w:numPr>
            </w:pPr>
            <w:r w:rsidRPr="0044497A">
              <w:t>Physio Physical Therapy Center</w:t>
            </w:r>
          </w:p>
          <w:p w14:paraId="129CFE84" w14:textId="77777777" w:rsidR="0044497A" w:rsidRPr="0044497A" w:rsidRDefault="0044497A" w:rsidP="0044497A">
            <w:pPr>
              <w:numPr>
                <w:ilvl w:val="0"/>
                <w:numId w:val="11"/>
              </w:numPr>
            </w:pPr>
            <w:r w:rsidRPr="0044497A">
              <w:t>Press Start Entertainment Venue</w:t>
            </w:r>
          </w:p>
          <w:p w14:paraId="2BDCD390" w14:textId="77777777" w:rsidR="0044497A" w:rsidRPr="0044497A" w:rsidRDefault="0044497A" w:rsidP="0044497A">
            <w:pPr>
              <w:numPr>
                <w:ilvl w:val="0"/>
                <w:numId w:val="11"/>
              </w:numPr>
            </w:pPr>
            <w:r w:rsidRPr="0044497A">
              <w:t>Monument Hospital Expansion</w:t>
            </w:r>
          </w:p>
          <w:p w14:paraId="1B46DF1B" w14:textId="77777777" w:rsidR="0044497A" w:rsidRPr="0044497A" w:rsidRDefault="0044497A" w:rsidP="0044497A">
            <w:pPr>
              <w:pStyle w:val="Heading4"/>
            </w:pPr>
          </w:p>
          <w:p w14:paraId="336A3CE1" w14:textId="77777777" w:rsidR="00FB602C" w:rsidRDefault="0044497A" w:rsidP="0044497A">
            <w:pPr>
              <w:pStyle w:val="Heading4"/>
              <w:rPr>
                <w:bCs/>
              </w:rPr>
            </w:pPr>
            <w:r w:rsidRPr="0044497A">
              <w:rPr>
                <w:bCs/>
              </w:rPr>
              <w:t>Mountain Movers / Ainsworth-Benning</w:t>
            </w:r>
          </w:p>
          <w:p w14:paraId="08E9E0EF" w14:textId="0E176AD6" w:rsidR="0044497A" w:rsidRPr="0044497A" w:rsidRDefault="0044497A" w:rsidP="0044497A">
            <w:pPr>
              <w:pStyle w:val="Heading4"/>
            </w:pPr>
            <w:r w:rsidRPr="0044497A">
              <w:rPr>
                <w:bCs/>
              </w:rPr>
              <w:t>Commercial Project Manager / Supervisor </w:t>
            </w:r>
          </w:p>
          <w:p w14:paraId="0F66E74D" w14:textId="77777777" w:rsidR="0044497A" w:rsidRPr="0044497A" w:rsidRDefault="0044497A" w:rsidP="0044497A">
            <w:pPr>
              <w:pStyle w:val="Heading4"/>
            </w:pPr>
            <w:r w:rsidRPr="0044497A">
              <w:t>January 2015 - February 2017</w:t>
            </w:r>
          </w:p>
          <w:p w14:paraId="3F4DFBD7" w14:textId="0B81C484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Supported day-to-day management of business operations, including maintaining detailed progress reports and coordinating subcontractor access and scheduling.</w:t>
            </w:r>
          </w:p>
          <w:p w14:paraId="2DC33B7A" w14:textId="77777777" w:rsidR="00FB602C" w:rsidRPr="00FB602C" w:rsidRDefault="00FB602C" w:rsidP="00FB602C">
            <w:pPr>
              <w:pStyle w:val="Heading4"/>
              <w:numPr>
                <w:ilvl w:val="0"/>
                <w:numId w:val="12"/>
              </w:numP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Organized and led weekly safety meetings to ensure compliance with workplace safety standards and promote a culture of accountability.</w:t>
            </w:r>
          </w:p>
          <w:p w14:paraId="35CD7F07" w14:textId="77777777" w:rsidR="00FB602C" w:rsidRPr="00FB602C" w:rsidRDefault="00FB602C" w:rsidP="00FB602C">
            <w:pPr>
              <w:pStyle w:val="Heading4"/>
              <w:numPr>
                <w:ilvl w:val="0"/>
                <w:numId w:val="12"/>
              </w:numP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Played a key role in the renovation and expansion of the Air and Space Museum, overseeing landscaping, grading, sidewalk replacement, and installation of new exhibits.</w:t>
            </w:r>
          </w:p>
          <w:p w14:paraId="278F02DD" w14:textId="77777777" w:rsidR="00FB602C" w:rsidRPr="00FB602C" w:rsidRDefault="00FB602C" w:rsidP="00FB602C">
            <w:pPr>
              <w:pStyle w:val="Heading4"/>
              <w:numPr>
                <w:ilvl w:val="0"/>
                <w:numId w:val="12"/>
              </w:numP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Successfully completed the renovation of the Child Development Center, ensuring timely delivery and adherence to quality standards.</w:t>
            </w:r>
          </w:p>
          <w:p w14:paraId="346DB187" w14:textId="77777777" w:rsidR="00FB602C" w:rsidRPr="00FB602C" w:rsidRDefault="00FB602C" w:rsidP="00FB602C">
            <w:pPr>
              <w:pStyle w:val="Heading4"/>
              <w:numPr>
                <w:ilvl w:val="0"/>
                <w:numId w:val="12"/>
              </w:numP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Supervised multiple construction and renovation projects, providing on-site leadership and coordination across teams.</w:t>
            </w:r>
          </w:p>
          <w:p w14:paraId="6F404854" w14:textId="77777777" w:rsidR="00FB602C" w:rsidRPr="00FB602C" w:rsidRDefault="00FB602C" w:rsidP="00FB602C">
            <w:pPr>
              <w:pStyle w:val="Heading4"/>
              <w:numPr>
                <w:ilvl w:val="0"/>
                <w:numId w:val="12"/>
              </w:numP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Honored with a Beautification Award by the Chamber of Commerce for contributions to high-visibility public improvement projects.</w:t>
            </w:r>
          </w:p>
          <w:p w14:paraId="0786B3A7" w14:textId="77777777" w:rsidR="00CF15DC" w:rsidRPr="0044497A" w:rsidRDefault="00CF15DC" w:rsidP="00B359E4">
            <w:pPr>
              <w:pStyle w:val="Heading4"/>
              <w:rPr>
                <w:b w:val="0"/>
              </w:rPr>
            </w:pPr>
          </w:p>
          <w:p w14:paraId="2831631A" w14:textId="34C0341B" w:rsidR="004D3011" w:rsidRPr="004D3011" w:rsidRDefault="004D3011" w:rsidP="004D3011"/>
          <w:p w14:paraId="1C02B294" w14:textId="77777777" w:rsidR="00FB602C" w:rsidRDefault="00446509" w:rsidP="00B359E4">
            <w:pPr>
              <w:pStyle w:val="Heading4"/>
            </w:pPr>
            <w:r>
              <w:t xml:space="preserve">Oliveto </w:t>
            </w:r>
            <w:r w:rsidR="000D5500">
              <w:t>Construction</w:t>
            </w:r>
          </w:p>
          <w:p w14:paraId="4C4B5860" w14:textId="0D0BE2A6" w:rsidR="004D3011" w:rsidRPr="004D3011" w:rsidRDefault="0044497A" w:rsidP="00B359E4">
            <w:pPr>
              <w:pStyle w:val="Heading4"/>
              <w:rPr>
                <w:bCs/>
              </w:rPr>
            </w:pPr>
            <w:r>
              <w:t>General Contractor /</w:t>
            </w:r>
            <w:r w:rsidR="000D5500" w:rsidRPr="004D3011">
              <w:t>Owner</w:t>
            </w:r>
          </w:p>
          <w:p w14:paraId="018A37A4" w14:textId="1CA5CB0C" w:rsidR="004D3011" w:rsidRPr="0044497A" w:rsidRDefault="00F7672D" w:rsidP="00B359E4">
            <w:pPr>
              <w:pStyle w:val="Date"/>
              <w:rPr>
                <w:b/>
                <w:bCs/>
              </w:rPr>
            </w:pPr>
            <w:r w:rsidRPr="0044497A">
              <w:rPr>
                <w:b/>
                <w:bCs/>
              </w:rPr>
              <w:t>April 2008</w:t>
            </w:r>
            <w:r w:rsidR="0044497A" w:rsidRPr="0044497A">
              <w:rPr>
                <w:b/>
                <w:bCs/>
              </w:rPr>
              <w:t xml:space="preserve"> – January 2015</w:t>
            </w:r>
          </w:p>
          <w:p w14:paraId="0D99885E" w14:textId="4AE37A8E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pBdr>
                <w:bottom w:val="single" w:sz="8" w:space="1" w:color="94B6D2" w:themeColor="accent1"/>
              </w:pBd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Directed all phases of exterior residential construction projects, including siding, window installation, soffit/fascia, roofing, and gutter replacement.</w:t>
            </w:r>
          </w:p>
          <w:p w14:paraId="56113D3D" w14:textId="77777777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pBdr>
                <w:bottom w:val="single" w:sz="8" w:space="1" w:color="94B6D2" w:themeColor="accent1"/>
              </w:pBd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Oversaw daily operations across multiple job sites, ensuring timely progress, quality workmanship, and client satisfaction.</w:t>
            </w:r>
          </w:p>
          <w:p w14:paraId="6E6724C0" w14:textId="77777777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pBdr>
                <w:bottom w:val="single" w:sz="8" w:space="1" w:color="94B6D2" w:themeColor="accent1"/>
              </w:pBd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Served as the primary liaison between clients, subcontractors, sales teams, and city inspectors, facilitating clear communication and smooth project execution.</w:t>
            </w:r>
          </w:p>
          <w:p w14:paraId="05F9C08E" w14:textId="77777777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pBdr>
                <w:bottom w:val="single" w:sz="8" w:space="1" w:color="94B6D2" w:themeColor="accent1"/>
              </w:pBd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Utilized Contractor’s Cloud software to manage material procurement, schedule coordination, and team collaboration.</w:t>
            </w:r>
          </w:p>
          <w:p w14:paraId="595CC327" w14:textId="77777777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pBdr>
                <w:bottom w:val="single" w:sz="8" w:space="1" w:color="94B6D2" w:themeColor="accent1"/>
              </w:pBd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Maintained direct relationships with suppliers to ensure product availability and on-time delivery.</w:t>
            </w:r>
          </w:p>
          <w:p w14:paraId="56B79884" w14:textId="77777777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pBdr>
                <w:bottom w:val="single" w:sz="8" w:space="1" w:color="94B6D2" w:themeColor="accent1"/>
              </w:pBd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Led weekly toolbox talks and safety meetings in compliance with OSHA standards and company protocols.</w:t>
            </w:r>
          </w:p>
          <w:p w14:paraId="5C62E8A0" w14:textId="77777777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pBdr>
                <w:bottom w:val="single" w:sz="8" w:space="1" w:color="94B6D2" w:themeColor="accent1"/>
              </w:pBd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>Conducted quality control inspections and managed the successful closeout of building permits for completed projects.</w:t>
            </w:r>
          </w:p>
          <w:p w14:paraId="598338CF" w14:textId="77777777" w:rsidR="00FB602C" w:rsidRPr="00FB602C" w:rsidRDefault="00FB602C" w:rsidP="00FB602C">
            <w:pPr>
              <w:pStyle w:val="Heading4"/>
              <w:numPr>
                <w:ilvl w:val="0"/>
                <w:numId w:val="7"/>
              </w:numPr>
              <w:pBdr>
                <w:bottom w:val="single" w:sz="8" w:space="1" w:color="94B6D2" w:themeColor="accent1"/>
              </w:pBdr>
              <w:rPr>
                <w:b w:val="0"/>
                <w:bCs/>
              </w:rPr>
            </w:pPr>
            <w:r w:rsidRPr="00FB602C">
              <w:rPr>
                <w:b w:val="0"/>
                <w:bCs/>
              </w:rPr>
              <w:t xml:space="preserve">Secured HUD Exchange grants to implement weatherization strategies that improved energy efficiency, reduced utility </w:t>
            </w:r>
            <w:r w:rsidRPr="00FB602C">
              <w:rPr>
                <w:b w:val="0"/>
                <w:bCs/>
              </w:rPr>
              <w:lastRenderedPageBreak/>
              <w:t>costs, and protected homes from moisture, humidity, and cold air intrusion.</w:t>
            </w:r>
          </w:p>
          <w:p w14:paraId="5E847E95" w14:textId="0E15C475" w:rsidR="00036450" w:rsidRDefault="00AF071B" w:rsidP="00036450">
            <w:pPr>
              <w:pStyle w:val="Heading2"/>
            </w:pPr>
            <w:r>
              <w:t>Train</w:t>
            </w:r>
            <w:r w:rsidR="0007062F">
              <w:t>ing-Certificates</w:t>
            </w:r>
          </w:p>
          <w:p w14:paraId="5F8B00D7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OSHA 30-hour Occupational Safety and Health Training</w:t>
            </w:r>
          </w:p>
          <w:p w14:paraId="72AC1A55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OSHA Certified in Powered Industrial Lift Truck Training</w:t>
            </w:r>
          </w:p>
          <w:p w14:paraId="4F7B341A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OSHA Certified in Overhead Crane Training</w:t>
            </w:r>
          </w:p>
          <w:p w14:paraId="448AA1C9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OSHA Certified in Confined Space Entry</w:t>
            </w:r>
          </w:p>
          <w:p w14:paraId="156D7BC8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Osha Hazardous Waste Operations and Emergency Response #622254</w:t>
            </w:r>
          </w:p>
          <w:p w14:paraId="24326061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BPI Certified Professional BPI#5074312</w:t>
            </w:r>
          </w:p>
          <w:p w14:paraId="3BA82FF9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Heart Saver CPR/ AED Qualified</w:t>
            </w:r>
          </w:p>
          <w:p w14:paraId="3E4528EA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D.O.T. Certified Training in Erosion and Sediment Control</w:t>
            </w:r>
          </w:p>
          <w:p w14:paraId="7E3F8174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Certificate of Completion of EPA Certified Firm Lead Renovator</w:t>
            </w:r>
          </w:p>
          <w:p w14:paraId="65564749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AWP Operator Certified Scissor and Boom </w:t>
            </w:r>
          </w:p>
          <w:p w14:paraId="39F99702" w14:textId="77777777" w:rsidR="0044497A" w:rsidRPr="0044497A" w:rsidRDefault="0044497A" w:rsidP="0044497A">
            <w:pPr>
              <w:numPr>
                <w:ilvl w:val="0"/>
                <w:numId w:val="2"/>
              </w:numPr>
              <w:spacing w:line="264" w:lineRule="auto"/>
              <w:contextualSpacing/>
              <w:rPr>
                <w:szCs w:val="18"/>
              </w:rPr>
            </w:pPr>
            <w:r w:rsidRPr="0044497A">
              <w:rPr>
                <w:szCs w:val="18"/>
              </w:rPr>
              <w:t>PSA Grower training course #204216</w:t>
            </w:r>
          </w:p>
          <w:p w14:paraId="1BF904AE" w14:textId="0E292BC4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  <w:tr w:rsidR="002D459D" w14:paraId="3D65D351" w14:textId="77777777" w:rsidTr="001B2ABD">
        <w:tc>
          <w:tcPr>
            <w:tcW w:w="3600" w:type="dxa"/>
          </w:tcPr>
          <w:p w14:paraId="509DFE4A" w14:textId="77777777" w:rsidR="002D459D" w:rsidRDefault="002D459D" w:rsidP="00FB602C">
            <w:pPr>
              <w:pStyle w:val="Heading3"/>
              <w:ind w:left="720"/>
            </w:pPr>
          </w:p>
        </w:tc>
        <w:tc>
          <w:tcPr>
            <w:tcW w:w="720" w:type="dxa"/>
          </w:tcPr>
          <w:p w14:paraId="58313539" w14:textId="77777777" w:rsidR="002D459D" w:rsidRDefault="002D459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72D3AB76" w14:textId="77777777" w:rsidR="002D459D" w:rsidRDefault="002D459D" w:rsidP="00036450">
            <w:pPr>
              <w:pStyle w:val="Heading2"/>
            </w:pPr>
          </w:p>
        </w:tc>
      </w:tr>
    </w:tbl>
    <w:p w14:paraId="05C87037" w14:textId="1869461B" w:rsidR="00636ABA" w:rsidRDefault="00636ABA" w:rsidP="00A66EF1">
      <w:pPr>
        <w:tabs>
          <w:tab w:val="left" w:pos="990"/>
        </w:tabs>
      </w:pPr>
    </w:p>
    <w:sectPr w:rsidR="00636ABA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DE0D7" w14:textId="77777777" w:rsidR="00467539" w:rsidRDefault="00467539" w:rsidP="000C45FF">
      <w:r>
        <w:separator/>
      </w:r>
    </w:p>
  </w:endnote>
  <w:endnote w:type="continuationSeparator" w:id="0">
    <w:p w14:paraId="2D507241" w14:textId="77777777" w:rsidR="00467539" w:rsidRDefault="0046753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4120B" w14:textId="77777777" w:rsidR="00467539" w:rsidRDefault="00467539" w:rsidP="000C45FF">
      <w:r>
        <w:separator/>
      </w:r>
    </w:p>
  </w:footnote>
  <w:footnote w:type="continuationSeparator" w:id="0">
    <w:p w14:paraId="6530A5D3" w14:textId="77777777" w:rsidR="00467539" w:rsidRDefault="0046753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3BDA9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91FB40" wp14:editId="1560A8D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D5855"/>
    <w:multiLevelType w:val="multilevel"/>
    <w:tmpl w:val="ED929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3206E6"/>
    <w:multiLevelType w:val="multilevel"/>
    <w:tmpl w:val="C4BE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6A4821"/>
    <w:multiLevelType w:val="multilevel"/>
    <w:tmpl w:val="C9926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34FFA"/>
    <w:multiLevelType w:val="multilevel"/>
    <w:tmpl w:val="D722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A06F9F"/>
    <w:multiLevelType w:val="multilevel"/>
    <w:tmpl w:val="DCFE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326A55"/>
    <w:multiLevelType w:val="hybridMultilevel"/>
    <w:tmpl w:val="F5648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C007D"/>
    <w:multiLevelType w:val="multilevel"/>
    <w:tmpl w:val="F2E0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81752F"/>
    <w:multiLevelType w:val="hybridMultilevel"/>
    <w:tmpl w:val="DE702A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B82BC7"/>
    <w:multiLevelType w:val="multilevel"/>
    <w:tmpl w:val="E72C2266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F46D25"/>
    <w:multiLevelType w:val="hybridMultilevel"/>
    <w:tmpl w:val="5728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75F88"/>
    <w:multiLevelType w:val="multilevel"/>
    <w:tmpl w:val="6F90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EC2FFD"/>
    <w:multiLevelType w:val="multilevel"/>
    <w:tmpl w:val="79D2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104173"/>
    <w:multiLevelType w:val="hybridMultilevel"/>
    <w:tmpl w:val="34D42D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2178239">
    <w:abstractNumId w:val="11"/>
  </w:num>
  <w:num w:numId="2" w16cid:durableId="950013849">
    <w:abstractNumId w:val="7"/>
  </w:num>
  <w:num w:numId="3" w16cid:durableId="376244505">
    <w:abstractNumId w:val="5"/>
  </w:num>
  <w:num w:numId="4" w16cid:durableId="364214992">
    <w:abstractNumId w:val="2"/>
  </w:num>
  <w:num w:numId="5" w16cid:durableId="614556282">
    <w:abstractNumId w:val="0"/>
  </w:num>
  <w:num w:numId="6" w16cid:durableId="1876576196">
    <w:abstractNumId w:val="1"/>
  </w:num>
  <w:num w:numId="7" w16cid:durableId="832530187">
    <w:abstractNumId w:val="9"/>
  </w:num>
  <w:num w:numId="8" w16cid:durableId="307828093">
    <w:abstractNumId w:val="3"/>
  </w:num>
  <w:num w:numId="9" w16cid:durableId="984623190">
    <w:abstractNumId w:val="4"/>
  </w:num>
  <w:num w:numId="10" w16cid:durableId="79563262">
    <w:abstractNumId w:val="12"/>
  </w:num>
  <w:num w:numId="11" w16cid:durableId="608438935">
    <w:abstractNumId w:val="8"/>
  </w:num>
  <w:num w:numId="12" w16cid:durableId="1690837170">
    <w:abstractNumId w:val="10"/>
  </w:num>
  <w:num w:numId="13" w16cid:durableId="18545699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ABA"/>
    <w:rsid w:val="00022929"/>
    <w:rsid w:val="00036450"/>
    <w:rsid w:val="000477CD"/>
    <w:rsid w:val="0007062F"/>
    <w:rsid w:val="00094499"/>
    <w:rsid w:val="000C45FF"/>
    <w:rsid w:val="000D5500"/>
    <w:rsid w:val="000D64F8"/>
    <w:rsid w:val="000E01EB"/>
    <w:rsid w:val="000E3FD1"/>
    <w:rsid w:val="00112054"/>
    <w:rsid w:val="00112719"/>
    <w:rsid w:val="00114791"/>
    <w:rsid w:val="001317D8"/>
    <w:rsid w:val="001346D8"/>
    <w:rsid w:val="00136773"/>
    <w:rsid w:val="0014041B"/>
    <w:rsid w:val="00142C28"/>
    <w:rsid w:val="001458AF"/>
    <w:rsid w:val="00151E85"/>
    <w:rsid w:val="001525E1"/>
    <w:rsid w:val="001737CA"/>
    <w:rsid w:val="00175D9C"/>
    <w:rsid w:val="00176FE6"/>
    <w:rsid w:val="00180329"/>
    <w:rsid w:val="0019001F"/>
    <w:rsid w:val="0019657B"/>
    <w:rsid w:val="001A74A5"/>
    <w:rsid w:val="001B2ABD"/>
    <w:rsid w:val="001C220B"/>
    <w:rsid w:val="001C3861"/>
    <w:rsid w:val="001E0391"/>
    <w:rsid w:val="001E1759"/>
    <w:rsid w:val="001F1ECC"/>
    <w:rsid w:val="00207274"/>
    <w:rsid w:val="00221001"/>
    <w:rsid w:val="002400EB"/>
    <w:rsid w:val="00256CF7"/>
    <w:rsid w:val="0027562E"/>
    <w:rsid w:val="00281FD5"/>
    <w:rsid w:val="002D459D"/>
    <w:rsid w:val="0030481B"/>
    <w:rsid w:val="003156FC"/>
    <w:rsid w:val="003254B5"/>
    <w:rsid w:val="00326827"/>
    <w:rsid w:val="00355AD3"/>
    <w:rsid w:val="00357E04"/>
    <w:rsid w:val="0036601B"/>
    <w:rsid w:val="0037121F"/>
    <w:rsid w:val="003910D8"/>
    <w:rsid w:val="003A6B7D"/>
    <w:rsid w:val="003B06CA"/>
    <w:rsid w:val="003B126F"/>
    <w:rsid w:val="003E7431"/>
    <w:rsid w:val="00404EAC"/>
    <w:rsid w:val="004071FC"/>
    <w:rsid w:val="00413D9B"/>
    <w:rsid w:val="00424FBD"/>
    <w:rsid w:val="00434BF3"/>
    <w:rsid w:val="0044497A"/>
    <w:rsid w:val="00445947"/>
    <w:rsid w:val="00446509"/>
    <w:rsid w:val="00454993"/>
    <w:rsid w:val="00467539"/>
    <w:rsid w:val="00475AE8"/>
    <w:rsid w:val="004813B3"/>
    <w:rsid w:val="00496591"/>
    <w:rsid w:val="004C63E4"/>
    <w:rsid w:val="004D3011"/>
    <w:rsid w:val="00517B0D"/>
    <w:rsid w:val="005262AC"/>
    <w:rsid w:val="00531D0A"/>
    <w:rsid w:val="005458E2"/>
    <w:rsid w:val="00573A2C"/>
    <w:rsid w:val="005825C3"/>
    <w:rsid w:val="005826F7"/>
    <w:rsid w:val="005A1064"/>
    <w:rsid w:val="005A3F4F"/>
    <w:rsid w:val="005E39D5"/>
    <w:rsid w:val="005F657A"/>
    <w:rsid w:val="00600670"/>
    <w:rsid w:val="00600875"/>
    <w:rsid w:val="00603D51"/>
    <w:rsid w:val="0062123A"/>
    <w:rsid w:val="00627028"/>
    <w:rsid w:val="006326BC"/>
    <w:rsid w:val="00636ABA"/>
    <w:rsid w:val="00646E75"/>
    <w:rsid w:val="00657036"/>
    <w:rsid w:val="006771D0"/>
    <w:rsid w:val="00696A41"/>
    <w:rsid w:val="006A42A8"/>
    <w:rsid w:val="006B2E1D"/>
    <w:rsid w:val="006D2D00"/>
    <w:rsid w:val="00715FCB"/>
    <w:rsid w:val="00722959"/>
    <w:rsid w:val="007253E7"/>
    <w:rsid w:val="00743101"/>
    <w:rsid w:val="00762D8A"/>
    <w:rsid w:val="00764C9F"/>
    <w:rsid w:val="007775E1"/>
    <w:rsid w:val="00783604"/>
    <w:rsid w:val="007867A0"/>
    <w:rsid w:val="007927F5"/>
    <w:rsid w:val="007A150E"/>
    <w:rsid w:val="007E4FED"/>
    <w:rsid w:val="007F6457"/>
    <w:rsid w:val="00802CA0"/>
    <w:rsid w:val="008328D3"/>
    <w:rsid w:val="00833BF4"/>
    <w:rsid w:val="00836043"/>
    <w:rsid w:val="00871532"/>
    <w:rsid w:val="00872C15"/>
    <w:rsid w:val="008C33CA"/>
    <w:rsid w:val="009260CD"/>
    <w:rsid w:val="00933113"/>
    <w:rsid w:val="00934050"/>
    <w:rsid w:val="009368BF"/>
    <w:rsid w:val="00940A66"/>
    <w:rsid w:val="00952C25"/>
    <w:rsid w:val="00962F98"/>
    <w:rsid w:val="009716C0"/>
    <w:rsid w:val="00986B18"/>
    <w:rsid w:val="009D7989"/>
    <w:rsid w:val="009F0CA4"/>
    <w:rsid w:val="009F16F9"/>
    <w:rsid w:val="00A01B60"/>
    <w:rsid w:val="00A2118D"/>
    <w:rsid w:val="00A25FA2"/>
    <w:rsid w:val="00A27AB6"/>
    <w:rsid w:val="00A378B4"/>
    <w:rsid w:val="00A509D2"/>
    <w:rsid w:val="00A66EF1"/>
    <w:rsid w:val="00A75E7B"/>
    <w:rsid w:val="00AA1D96"/>
    <w:rsid w:val="00AA2C84"/>
    <w:rsid w:val="00AD0A50"/>
    <w:rsid w:val="00AD76E2"/>
    <w:rsid w:val="00AF071B"/>
    <w:rsid w:val="00B00309"/>
    <w:rsid w:val="00B20152"/>
    <w:rsid w:val="00B2427B"/>
    <w:rsid w:val="00B359E4"/>
    <w:rsid w:val="00B57D98"/>
    <w:rsid w:val="00B70850"/>
    <w:rsid w:val="00B8610F"/>
    <w:rsid w:val="00BA217F"/>
    <w:rsid w:val="00BB0852"/>
    <w:rsid w:val="00BB409E"/>
    <w:rsid w:val="00C066B6"/>
    <w:rsid w:val="00C06EFB"/>
    <w:rsid w:val="00C16AE6"/>
    <w:rsid w:val="00C356A9"/>
    <w:rsid w:val="00C37BA1"/>
    <w:rsid w:val="00C4674C"/>
    <w:rsid w:val="00C506CF"/>
    <w:rsid w:val="00C619AA"/>
    <w:rsid w:val="00C6602D"/>
    <w:rsid w:val="00C72BED"/>
    <w:rsid w:val="00C9578B"/>
    <w:rsid w:val="00CA2B25"/>
    <w:rsid w:val="00CB0055"/>
    <w:rsid w:val="00CD4F48"/>
    <w:rsid w:val="00CF15DC"/>
    <w:rsid w:val="00D12E84"/>
    <w:rsid w:val="00D2522B"/>
    <w:rsid w:val="00D32238"/>
    <w:rsid w:val="00D422DE"/>
    <w:rsid w:val="00D5362E"/>
    <w:rsid w:val="00D5459D"/>
    <w:rsid w:val="00D832C3"/>
    <w:rsid w:val="00D86D1B"/>
    <w:rsid w:val="00DA1F4D"/>
    <w:rsid w:val="00DD13AA"/>
    <w:rsid w:val="00DD172A"/>
    <w:rsid w:val="00DD26D4"/>
    <w:rsid w:val="00DE3343"/>
    <w:rsid w:val="00E175DE"/>
    <w:rsid w:val="00E25A26"/>
    <w:rsid w:val="00E323EE"/>
    <w:rsid w:val="00E33673"/>
    <w:rsid w:val="00E361DF"/>
    <w:rsid w:val="00E36DEE"/>
    <w:rsid w:val="00E40687"/>
    <w:rsid w:val="00E4381A"/>
    <w:rsid w:val="00E55D74"/>
    <w:rsid w:val="00E57D99"/>
    <w:rsid w:val="00E9024E"/>
    <w:rsid w:val="00E94833"/>
    <w:rsid w:val="00EA13C8"/>
    <w:rsid w:val="00ED4FB8"/>
    <w:rsid w:val="00EF7D28"/>
    <w:rsid w:val="00F13FA7"/>
    <w:rsid w:val="00F60274"/>
    <w:rsid w:val="00F7672D"/>
    <w:rsid w:val="00F77FB9"/>
    <w:rsid w:val="00FB068F"/>
    <w:rsid w:val="00FB602C"/>
    <w:rsid w:val="00FB6BA3"/>
    <w:rsid w:val="00FB6FF0"/>
    <w:rsid w:val="00FC2FCE"/>
    <w:rsid w:val="00FE1CCF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A9F24"/>
  <w14:defaultImageDpi w14:val="32767"/>
  <w15:chartTrackingRefBased/>
  <w15:docId w15:val="{505D61B6-BE6A-48E6-83B5-B07C4113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character" w:styleId="Strong">
    <w:name w:val="Strong"/>
    <w:basedOn w:val="DefaultParagraphFont"/>
    <w:uiPriority w:val="22"/>
    <w:qFormat/>
    <w:rsid w:val="00DD26D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16A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5A3F4F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A3F4F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BA2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9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vetoConstruction@liv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ive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866A7161E564A51BAD94F4F123E9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C93D8-538F-4305-AB8B-8E5710694075}"/>
      </w:docPartPr>
      <w:docPartBody>
        <w:p w:rsidR="0051308B" w:rsidRDefault="0051308B">
          <w:pPr>
            <w:pStyle w:val="9866A7161E564A51BAD94F4F123E9F22"/>
          </w:pPr>
          <w:r w:rsidRPr="00CB0055">
            <w:t>Contact</w:t>
          </w:r>
        </w:p>
      </w:docPartBody>
    </w:docPart>
    <w:docPart>
      <w:docPartPr>
        <w:name w:val="A4EFD57866BD4A45AA4C147AD95CD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B5FC1-07CA-40C9-8F46-73CB9B4B4AE4}"/>
      </w:docPartPr>
      <w:docPartBody>
        <w:p w:rsidR="0051308B" w:rsidRDefault="0051308B">
          <w:pPr>
            <w:pStyle w:val="A4EFD57866BD4A45AA4C147AD95CD993"/>
          </w:pPr>
          <w:r w:rsidRPr="004D3011">
            <w:t>PHONE:</w:t>
          </w:r>
        </w:p>
      </w:docPartBody>
    </w:docPart>
    <w:docPart>
      <w:docPartPr>
        <w:name w:val="A87CBCAC3D934ECC91AF22DB4CA6E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93757-50DE-4FFE-9B68-447DD900C41F}"/>
      </w:docPartPr>
      <w:docPartBody>
        <w:p w:rsidR="0051308B" w:rsidRDefault="0051308B">
          <w:pPr>
            <w:pStyle w:val="A87CBCAC3D934ECC91AF22DB4CA6E2C2"/>
          </w:pPr>
          <w:r w:rsidRPr="004D3011">
            <w:t>EMAIL:</w:t>
          </w:r>
        </w:p>
      </w:docPartBody>
    </w:docPart>
    <w:docPart>
      <w:docPartPr>
        <w:name w:val="E4253865921541539CE1E0B49A1EB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9674E-C793-4920-9DDE-0D5C476F504C}"/>
      </w:docPartPr>
      <w:docPartBody>
        <w:p w:rsidR="0051308B" w:rsidRDefault="0051308B">
          <w:pPr>
            <w:pStyle w:val="E4253865921541539CE1E0B49A1EB35A"/>
          </w:pPr>
          <w:r w:rsidRPr="00036450">
            <w:t>EDUCATION</w:t>
          </w:r>
        </w:p>
      </w:docPartBody>
    </w:docPart>
    <w:docPart>
      <w:docPartPr>
        <w:name w:val="CC4880C43B8A4B728160850E4C61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B7E00-0F28-4AF3-B12C-36221C9E8D58}"/>
      </w:docPartPr>
      <w:docPartBody>
        <w:p w:rsidR="0051308B" w:rsidRDefault="0051308B">
          <w:pPr>
            <w:pStyle w:val="CC4880C43B8A4B728160850E4C61F05D"/>
          </w:pPr>
          <w:r w:rsidRPr="00036450">
            <w:t>WORK EXPERIENCE</w:t>
          </w:r>
        </w:p>
      </w:docPartBody>
    </w:docPart>
    <w:docPart>
      <w:docPartPr>
        <w:name w:val="F740F413077D4B6395FB8AEA6987D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16B8F-0C9B-4538-B25C-1368E171E3FE}"/>
      </w:docPartPr>
      <w:docPartBody>
        <w:p w:rsidR="0008114D" w:rsidRDefault="00377C05" w:rsidP="00377C05">
          <w:pPr>
            <w:pStyle w:val="F740F413077D4B6395FB8AEA6987D40F"/>
          </w:pPr>
          <w:r w:rsidRPr="00D5459D">
            <w:t>Profile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8B"/>
    <w:rsid w:val="0008114D"/>
    <w:rsid w:val="00136773"/>
    <w:rsid w:val="00151E85"/>
    <w:rsid w:val="00377C05"/>
    <w:rsid w:val="0051308B"/>
    <w:rsid w:val="005501D3"/>
    <w:rsid w:val="005825C3"/>
    <w:rsid w:val="00600875"/>
    <w:rsid w:val="00642EA2"/>
    <w:rsid w:val="00AF137F"/>
    <w:rsid w:val="00C356A9"/>
    <w:rsid w:val="00E36DEE"/>
    <w:rsid w:val="00EE56A6"/>
    <w:rsid w:val="00EF7D28"/>
    <w:rsid w:val="00FD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40F413077D4B6395FB8AEA6987D40F">
    <w:name w:val="F740F413077D4B6395FB8AEA6987D40F"/>
    <w:rsid w:val="00377C05"/>
  </w:style>
  <w:style w:type="paragraph" w:customStyle="1" w:styleId="9866A7161E564A51BAD94F4F123E9F22">
    <w:name w:val="9866A7161E564A51BAD94F4F123E9F22"/>
  </w:style>
  <w:style w:type="paragraph" w:customStyle="1" w:styleId="A4EFD57866BD4A45AA4C147AD95CD993">
    <w:name w:val="A4EFD57866BD4A45AA4C147AD95CD993"/>
  </w:style>
  <w:style w:type="paragraph" w:customStyle="1" w:styleId="A87CBCAC3D934ECC91AF22DB4CA6E2C2">
    <w:name w:val="A87CBCAC3D934ECC91AF22DB4CA6E2C2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E4253865921541539CE1E0B49A1EB35A">
    <w:name w:val="E4253865921541539CE1E0B49A1EB35A"/>
  </w:style>
  <w:style w:type="paragraph" w:customStyle="1" w:styleId="CC4880C43B8A4B728160850E4C61F05D">
    <w:name w:val="CC4880C43B8A4B728160850E4C61F05D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DC03F-ECF6-4BE4-8B4E-E83C86BE2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3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Oliveto, Jessica</dc:creator>
  <cp:keywords/>
  <dc:description/>
  <cp:lastModifiedBy>Sam</cp:lastModifiedBy>
  <cp:revision>2</cp:revision>
  <cp:lastPrinted>2025-11-17T18:39:00Z</cp:lastPrinted>
  <dcterms:created xsi:type="dcterms:W3CDTF">2025-11-17T18:39:00Z</dcterms:created>
  <dcterms:modified xsi:type="dcterms:W3CDTF">2025-11-17T18:39:00Z</dcterms:modified>
</cp:coreProperties>
</file>